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133" w:rsidRPr="00D92EC8" w:rsidRDefault="00143133" w:rsidP="00D92E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92EC8">
        <w:rPr>
          <w:rFonts w:ascii="Times New Roman" w:hAnsi="Times New Roman"/>
          <w:b/>
          <w:bCs/>
          <w:sz w:val="28"/>
          <w:szCs w:val="28"/>
        </w:rPr>
        <w:t>Федеральная служба по надзору в сфере защиты прав потребителей и благополучия человека (Роспотребнадзор)</w:t>
      </w:r>
    </w:p>
    <w:p w:rsidR="00143133" w:rsidRPr="00D92EC8" w:rsidRDefault="00143133" w:rsidP="00D92E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43133" w:rsidRDefault="00143133" w:rsidP="00142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:rsidR="00143133" w:rsidRPr="00D92EC8" w:rsidRDefault="00143133" w:rsidP="00D92E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D92EC8">
        <w:rPr>
          <w:rFonts w:ascii="Times New Roman" w:hAnsi="Times New Roman"/>
          <w:bCs/>
          <w:sz w:val="28"/>
          <w:szCs w:val="28"/>
        </w:rPr>
        <w:t>ПРИКАЗ</w:t>
      </w:r>
    </w:p>
    <w:p w:rsidR="00143133" w:rsidRDefault="00143133" w:rsidP="00142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:rsidR="00143133" w:rsidRDefault="00143133" w:rsidP="00142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:rsidR="00143133" w:rsidRDefault="00143133" w:rsidP="00142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:rsidR="00143133" w:rsidRDefault="00143133" w:rsidP="00142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:rsidR="00143133" w:rsidRDefault="00143133" w:rsidP="00142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:rsidR="00143133" w:rsidRDefault="00143133" w:rsidP="00142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:rsidR="00143133" w:rsidRPr="00D92EC8" w:rsidRDefault="00143133" w:rsidP="00142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D92EC8">
        <w:rPr>
          <w:rFonts w:ascii="Times New Roman" w:hAnsi="Times New Roman"/>
          <w:bCs/>
          <w:sz w:val="28"/>
          <w:szCs w:val="28"/>
        </w:rPr>
        <w:t xml:space="preserve">21.02.2014       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Москва                                                     </w:t>
      </w:r>
      <w:r w:rsidRPr="00D92EC8">
        <w:rPr>
          <w:rFonts w:ascii="Times New Roman" w:hAnsi="Times New Roman"/>
          <w:bCs/>
          <w:sz w:val="28"/>
          <w:szCs w:val="28"/>
        </w:rPr>
        <w:t>№120</w:t>
      </w:r>
    </w:p>
    <w:p w:rsidR="00143133" w:rsidRDefault="00143133" w:rsidP="00142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:rsidR="00143133" w:rsidRDefault="00143133" w:rsidP="00142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:rsidR="00143133" w:rsidRDefault="00143133" w:rsidP="00D92E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зарегистрирован Министерством юстиции Российской Федерации 31 марта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/>
            <w:bCs/>
          </w:rPr>
          <w:t>2014 г</w:t>
        </w:r>
      </w:smartTag>
      <w:r>
        <w:rPr>
          <w:rFonts w:ascii="Times New Roman" w:hAnsi="Times New Roman"/>
          <w:bCs/>
        </w:rPr>
        <w:t>. рег. № 31764</w:t>
      </w:r>
    </w:p>
    <w:p w:rsidR="00143133" w:rsidRDefault="00143133" w:rsidP="00D92E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</w:rPr>
      </w:pPr>
    </w:p>
    <w:p w:rsidR="00143133" w:rsidRDefault="00143133" w:rsidP="00142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:rsidR="00143133" w:rsidRDefault="00143133" w:rsidP="00142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:rsidR="00143133" w:rsidRDefault="00143133" w:rsidP="00142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:rsidR="00143133" w:rsidRDefault="00143133" w:rsidP="00142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:rsidR="00143133" w:rsidRDefault="00143133" w:rsidP="00142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:rsidR="00143133" w:rsidRDefault="00143133" w:rsidP="00142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:rsidR="00143133" w:rsidRDefault="00143133" w:rsidP="00142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:rsidR="00143133" w:rsidRDefault="00143133" w:rsidP="00142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:rsidR="00143133" w:rsidRDefault="00143133" w:rsidP="005E2BB2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 Порядке  пред</w:t>
      </w:r>
      <w:r w:rsidRPr="004D35EC">
        <w:rPr>
          <w:rFonts w:ascii="Times New Roman" w:hAnsi="Times New Roman"/>
          <w:bCs/>
        </w:rPr>
        <w:t>ставлени</w:t>
      </w:r>
      <w:r>
        <w:rPr>
          <w:rFonts w:ascii="Times New Roman" w:hAnsi="Times New Roman"/>
          <w:bCs/>
        </w:rPr>
        <w:t>я</w:t>
      </w:r>
      <w:r w:rsidRPr="004D35EC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 лицами, </w:t>
      </w:r>
    </w:p>
    <w:p w:rsidR="00143133" w:rsidRDefault="00143133" w:rsidP="005E2BB2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замещающими должности федеральной  государственной </w:t>
      </w:r>
    </w:p>
    <w:p w:rsidR="00143133" w:rsidRDefault="00143133" w:rsidP="005E2BB2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гражданской службы в Федеральной службе </w:t>
      </w:r>
    </w:p>
    <w:p w:rsidR="00143133" w:rsidRDefault="00143133" w:rsidP="005E2BB2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по надзору в сфере защиты прав потребителей и </w:t>
      </w:r>
    </w:p>
    <w:p w:rsidR="00143133" w:rsidRDefault="00143133" w:rsidP="005E2BB2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благополучия человека,  сведений о своих расходах, </w:t>
      </w:r>
    </w:p>
    <w:p w:rsidR="00143133" w:rsidRDefault="00143133" w:rsidP="005E2BB2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о расходах супруги (супруга) и несовершеннолетних </w:t>
      </w:r>
    </w:p>
    <w:p w:rsidR="00143133" w:rsidRPr="004D35EC" w:rsidRDefault="00143133" w:rsidP="005E2BB2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детей   </w:t>
      </w:r>
    </w:p>
    <w:p w:rsidR="00143133" w:rsidRDefault="00143133" w:rsidP="005E2BB2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cs="Calibri"/>
          <w:b/>
          <w:bCs/>
        </w:rPr>
      </w:pPr>
    </w:p>
    <w:p w:rsidR="00143133" w:rsidRDefault="00143133" w:rsidP="005E2BB2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cs="Calibri"/>
        </w:rPr>
      </w:pPr>
    </w:p>
    <w:p w:rsidR="00143133" w:rsidRPr="009052F1" w:rsidRDefault="00143133" w:rsidP="005E2BB2">
      <w:pPr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hAnsi="Times New Roman"/>
          <w:sz w:val="28"/>
          <w:szCs w:val="28"/>
        </w:rPr>
      </w:pPr>
      <w:r w:rsidRPr="009052F1">
        <w:rPr>
          <w:rFonts w:ascii="Times New Roman" w:hAnsi="Times New Roman"/>
          <w:sz w:val="28"/>
          <w:szCs w:val="28"/>
        </w:rPr>
        <w:t xml:space="preserve">В   целях  реализации   Федерального   </w:t>
      </w:r>
      <w:hyperlink r:id="rId6" w:history="1">
        <w:r w:rsidRPr="009052F1">
          <w:rPr>
            <w:rFonts w:ascii="Times New Roman" w:hAnsi="Times New Roman"/>
            <w:sz w:val="28"/>
            <w:szCs w:val="28"/>
          </w:rPr>
          <w:t>закона</w:t>
        </w:r>
      </w:hyperlink>
      <w:r w:rsidRPr="009052F1">
        <w:rPr>
          <w:sz w:val="28"/>
          <w:szCs w:val="28"/>
        </w:rPr>
        <w:t xml:space="preserve"> </w:t>
      </w:r>
      <w:r w:rsidRPr="009052F1">
        <w:rPr>
          <w:rFonts w:ascii="Times New Roman" w:hAnsi="Times New Roman"/>
          <w:sz w:val="28"/>
          <w:szCs w:val="28"/>
        </w:rPr>
        <w:t xml:space="preserve">  от  3  декабря  </w:t>
      </w:r>
      <w:smartTag w:uri="urn:schemas-microsoft-com:office:smarttags" w:element="metricconverter">
        <w:smartTagPr>
          <w:attr w:name="ProductID" w:val="2013 г"/>
        </w:smartTagPr>
        <w:r w:rsidRPr="009052F1">
          <w:rPr>
            <w:rFonts w:ascii="Times New Roman" w:hAnsi="Times New Roman"/>
            <w:sz w:val="28"/>
            <w:szCs w:val="28"/>
          </w:rPr>
          <w:t>2012 г</w:t>
        </w:r>
      </w:smartTag>
      <w:r w:rsidRPr="009052F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9052F1">
        <w:rPr>
          <w:rFonts w:ascii="Times New Roman" w:hAnsi="Times New Roman"/>
          <w:sz w:val="28"/>
          <w:szCs w:val="28"/>
        </w:rPr>
        <w:t>№ 230-ФЗ «О  контроле  за  соответствием  расходов  лиц,  замещающих государственные  должности,  и  иных  лиц  их  доходам»  (Собрание законодательства  Российской  Федерации,  2012,  №  50</w:t>
      </w:r>
      <w:r>
        <w:rPr>
          <w:rFonts w:ascii="Times New Roman" w:hAnsi="Times New Roman"/>
          <w:sz w:val="28"/>
          <w:szCs w:val="28"/>
        </w:rPr>
        <w:t xml:space="preserve"> (</w:t>
      </w:r>
      <w:r w:rsidRPr="009052F1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.</w:t>
      </w:r>
      <w:r w:rsidRPr="009052F1">
        <w:rPr>
          <w:rFonts w:ascii="Times New Roman" w:hAnsi="Times New Roman"/>
          <w:sz w:val="28"/>
          <w:szCs w:val="28"/>
        </w:rPr>
        <w:t xml:space="preserve">  IV</w:t>
      </w:r>
      <w:r>
        <w:rPr>
          <w:rFonts w:ascii="Times New Roman" w:hAnsi="Times New Roman"/>
          <w:sz w:val="28"/>
          <w:szCs w:val="28"/>
        </w:rPr>
        <w:t>)</w:t>
      </w:r>
      <w:r w:rsidRPr="009052F1">
        <w:rPr>
          <w:rFonts w:ascii="Times New Roman" w:hAnsi="Times New Roman"/>
          <w:sz w:val="28"/>
          <w:szCs w:val="28"/>
        </w:rPr>
        <w:t xml:space="preserve">,  ст. 6953),  Указа    Президента  Российской  Федерации  от   2  апреля  2013  г.   </w:t>
      </w:r>
      <w:hyperlink r:id="rId7" w:history="1">
        <w:r w:rsidRPr="009052F1">
          <w:rPr>
            <w:rFonts w:ascii="Times New Roman" w:hAnsi="Times New Roman"/>
            <w:sz w:val="28"/>
            <w:szCs w:val="28"/>
          </w:rPr>
          <w:t>№  310</w:t>
        </w:r>
      </w:hyperlink>
      <w:r w:rsidRPr="009052F1">
        <w:rPr>
          <w:rFonts w:ascii="Times New Roman" w:hAnsi="Times New Roman"/>
          <w:sz w:val="28"/>
          <w:szCs w:val="28"/>
        </w:rPr>
        <w:t xml:space="preserve">  «О  мерах  по реализации отдельных положений Федерального закона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9052F1">
        <w:rPr>
          <w:rFonts w:ascii="Times New Roman" w:hAnsi="Times New Roman"/>
          <w:sz w:val="28"/>
          <w:szCs w:val="28"/>
        </w:rPr>
        <w:t xml:space="preserve">«О контроле за соответствием расходов лиц, замещающих государственные должности, и иных лиц их доходам» (Собрание законодательства Российской Федерации, 2013, №  14, ст. 1671; 15.07.2013, №  28, ст. 3813, </w:t>
      </w:r>
      <w:r>
        <w:rPr>
          <w:rFonts w:ascii="Times New Roman" w:hAnsi="Times New Roman"/>
          <w:sz w:val="28"/>
          <w:szCs w:val="28"/>
        </w:rPr>
        <w:t>№ 49 (</w:t>
      </w:r>
      <w:r w:rsidRPr="009052F1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.</w:t>
      </w:r>
      <w:r w:rsidRPr="009052F1">
        <w:rPr>
          <w:rFonts w:ascii="Times New Roman" w:hAnsi="Times New Roman"/>
          <w:sz w:val="28"/>
          <w:szCs w:val="28"/>
        </w:rPr>
        <w:t xml:space="preserve"> VII</w:t>
      </w:r>
      <w:r>
        <w:rPr>
          <w:rFonts w:ascii="Times New Roman" w:hAnsi="Times New Roman"/>
          <w:sz w:val="28"/>
          <w:szCs w:val="28"/>
        </w:rPr>
        <w:t>)</w:t>
      </w:r>
      <w:r w:rsidRPr="009052F1">
        <w:rPr>
          <w:rFonts w:ascii="Times New Roman" w:hAnsi="Times New Roman"/>
          <w:sz w:val="28"/>
          <w:szCs w:val="28"/>
        </w:rPr>
        <w:t xml:space="preserve">, ст. 6399) </w:t>
      </w:r>
      <w:r w:rsidRPr="009052F1">
        <w:rPr>
          <w:rFonts w:ascii="Times New Roman" w:hAnsi="Times New Roman"/>
          <w:b/>
          <w:sz w:val="28"/>
          <w:szCs w:val="28"/>
        </w:rPr>
        <w:t>п р и к а з ы в а ю</w:t>
      </w:r>
      <w:r w:rsidRPr="009052F1">
        <w:rPr>
          <w:rFonts w:ascii="Times New Roman" w:hAnsi="Times New Roman"/>
          <w:sz w:val="28"/>
          <w:szCs w:val="28"/>
        </w:rPr>
        <w:t>:</w:t>
      </w:r>
    </w:p>
    <w:p w:rsidR="00143133" w:rsidRPr="00420407" w:rsidRDefault="00143133" w:rsidP="005E2BB2">
      <w:pPr>
        <w:widowControl w:val="0"/>
        <w:autoSpaceDE w:val="0"/>
        <w:autoSpaceDN w:val="0"/>
        <w:adjustRightInd w:val="0"/>
        <w:spacing w:after="0" w:line="240" w:lineRule="auto"/>
        <w:ind w:left="-142" w:firstLine="540"/>
        <w:jc w:val="both"/>
        <w:rPr>
          <w:rFonts w:ascii="Times New Roman" w:hAnsi="Times New Roman"/>
          <w:sz w:val="28"/>
          <w:szCs w:val="28"/>
        </w:rPr>
      </w:pPr>
      <w:r w:rsidRPr="009052F1">
        <w:rPr>
          <w:rFonts w:ascii="Times New Roman" w:hAnsi="Times New Roman"/>
          <w:sz w:val="28"/>
          <w:szCs w:val="28"/>
        </w:rPr>
        <w:t xml:space="preserve">1. Утвердить прилагаемый </w:t>
      </w:r>
      <w:hyperlink w:anchor="Par32" w:history="1">
        <w:r w:rsidRPr="009052F1">
          <w:rPr>
            <w:rFonts w:ascii="Times New Roman" w:hAnsi="Times New Roman"/>
            <w:sz w:val="28"/>
            <w:szCs w:val="28"/>
          </w:rPr>
          <w:t>Порядок</w:t>
        </w:r>
      </w:hyperlink>
      <w:r w:rsidRPr="009052F1">
        <w:rPr>
          <w:rFonts w:ascii="Times New Roman" w:hAnsi="Times New Roman"/>
          <w:sz w:val="28"/>
          <w:szCs w:val="28"/>
        </w:rPr>
        <w:t xml:space="preserve"> представления</w:t>
      </w:r>
      <w:r w:rsidRPr="00420407">
        <w:rPr>
          <w:rFonts w:ascii="Times New Roman" w:hAnsi="Times New Roman"/>
          <w:sz w:val="28"/>
          <w:szCs w:val="28"/>
        </w:rPr>
        <w:t xml:space="preserve"> лицами, замещающими должности федеральной государственной гражданской службы в Федеральной службе по надзору в сфере защиты прав потребителей и благополучия человека, сведений о своих расходах, о расходах своих супруги (супруга) и несовершеннолетних детей.</w:t>
      </w:r>
    </w:p>
    <w:p w:rsidR="00143133" w:rsidRDefault="00143133" w:rsidP="005E2BB2">
      <w:pPr>
        <w:autoSpaceDE w:val="0"/>
        <w:autoSpaceDN w:val="0"/>
        <w:adjustRightInd w:val="0"/>
        <w:spacing w:after="0" w:line="240" w:lineRule="auto"/>
        <w:ind w:left="-142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18"/>
          <w:lang w:eastAsia="ru-RU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Начальнику Управления кадров, последипломного образования и гигиенического воспитания населения (А.А. Пронина) обеспечить ознакомление (под роспись)  федеральных государственных гражданских служащих центрального аппарата, руководителей и заместителей руководителей территориальных органов  Федеральной службы по надзору в сфере защиты прав потребителей и благополучия человека  с Порядком, предусмотренным  пунктом 1 настоящего Приказа. </w:t>
      </w:r>
    </w:p>
    <w:p w:rsidR="00143133" w:rsidRPr="009052F1" w:rsidRDefault="00143133" w:rsidP="009052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18"/>
          <w:lang w:eastAsia="ru-RU"/>
        </w:rPr>
        <w:t xml:space="preserve">3. Руководителям территориальных органов </w:t>
      </w:r>
      <w:r w:rsidRPr="00420407">
        <w:rPr>
          <w:rFonts w:ascii="Times New Roman" w:hAnsi="Times New Roman"/>
          <w:sz w:val="28"/>
          <w:szCs w:val="28"/>
        </w:rPr>
        <w:t>Федеральной служб</w:t>
      </w:r>
      <w:r>
        <w:rPr>
          <w:rFonts w:ascii="Times New Roman" w:hAnsi="Times New Roman"/>
          <w:sz w:val="28"/>
          <w:szCs w:val="28"/>
        </w:rPr>
        <w:t xml:space="preserve">ы </w:t>
      </w:r>
      <w:r w:rsidRPr="00420407">
        <w:rPr>
          <w:rFonts w:ascii="Times New Roman" w:hAnsi="Times New Roman"/>
          <w:sz w:val="28"/>
          <w:szCs w:val="28"/>
        </w:rPr>
        <w:t xml:space="preserve"> по надзору в сфере защиты прав потребителей и благополучия человека</w:t>
      </w:r>
      <w:r>
        <w:rPr>
          <w:rFonts w:ascii="Times New Roman" w:hAnsi="Times New Roman"/>
          <w:sz w:val="28"/>
          <w:szCs w:val="28"/>
        </w:rPr>
        <w:t xml:space="preserve"> обеспечить ознакомление (под роспись) федеральных государственных гражданских служащих с Порядком, предусмотренным  пунктом                            1 настоящего Приказа. </w:t>
      </w:r>
    </w:p>
    <w:p w:rsidR="00143133" w:rsidRPr="00420407" w:rsidRDefault="00143133" w:rsidP="00420407"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20407">
        <w:rPr>
          <w:rFonts w:ascii="Times New Roman" w:hAnsi="Times New Roman" w:cs="Times New Roman"/>
          <w:sz w:val="28"/>
          <w:szCs w:val="28"/>
        </w:rPr>
        <w:t>. Контроль исполнения настоящего приказа оставляю за собой.</w:t>
      </w:r>
    </w:p>
    <w:p w:rsidR="00143133" w:rsidRPr="00420407" w:rsidRDefault="00143133" w:rsidP="00142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43133" w:rsidRDefault="00143133" w:rsidP="00142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43133" w:rsidRDefault="00143133" w:rsidP="00142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43133" w:rsidRPr="00BD5361" w:rsidRDefault="00143133" w:rsidP="00142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43133" w:rsidRDefault="00143133" w:rsidP="004204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Врио р</w:t>
      </w:r>
      <w:r w:rsidRPr="00BD5361">
        <w:rPr>
          <w:rFonts w:ascii="Times New Roman" w:hAnsi="Times New Roman"/>
          <w:sz w:val="28"/>
          <w:szCs w:val="28"/>
        </w:rPr>
        <w:t>уководитель</w:t>
      </w:r>
      <w:r>
        <w:rPr>
          <w:rFonts w:ascii="Times New Roman" w:hAnsi="Times New Roman"/>
          <w:sz w:val="28"/>
          <w:szCs w:val="28"/>
        </w:rPr>
        <w:tab/>
        <w:t xml:space="preserve">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А.Ю. Попова </w:t>
      </w:r>
      <w:bookmarkStart w:id="0" w:name="Par28"/>
      <w:bookmarkEnd w:id="0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</w:t>
      </w:r>
    </w:p>
    <w:p w:rsidR="00143133" w:rsidRDefault="00143133" w:rsidP="004204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3133" w:rsidRDefault="00143133" w:rsidP="005C697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143133" w:rsidRDefault="00143133" w:rsidP="005C697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143133" w:rsidRDefault="00143133" w:rsidP="005C697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143133" w:rsidRDefault="00143133" w:rsidP="005C697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143133" w:rsidRDefault="00143133" w:rsidP="005C697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143133" w:rsidRDefault="00143133" w:rsidP="005C697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143133" w:rsidRDefault="00143133" w:rsidP="005C697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143133" w:rsidRDefault="00143133" w:rsidP="005C697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143133" w:rsidRDefault="00143133" w:rsidP="005C697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143133" w:rsidRDefault="00143133" w:rsidP="005C697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143133" w:rsidRDefault="00143133" w:rsidP="005C697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143133" w:rsidRDefault="00143133" w:rsidP="005C697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143133" w:rsidRDefault="00143133" w:rsidP="005C697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143133" w:rsidRDefault="00143133" w:rsidP="005C697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143133" w:rsidRDefault="00143133" w:rsidP="005C697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143133" w:rsidRDefault="00143133" w:rsidP="005C697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143133" w:rsidRDefault="00143133" w:rsidP="005C697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143133" w:rsidRDefault="00143133" w:rsidP="005C697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143133" w:rsidRDefault="00143133" w:rsidP="005C697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143133" w:rsidRDefault="00143133" w:rsidP="005C697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143133" w:rsidRDefault="00143133" w:rsidP="005C697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143133" w:rsidRDefault="00143133" w:rsidP="005C697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143133" w:rsidRDefault="00143133" w:rsidP="005C697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143133" w:rsidRDefault="00143133" w:rsidP="005C697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143133" w:rsidRDefault="00143133" w:rsidP="005C697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143133" w:rsidRDefault="00143133" w:rsidP="005C697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143133" w:rsidRDefault="00143133" w:rsidP="005C697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143133" w:rsidRDefault="00143133" w:rsidP="005C697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143133" w:rsidRDefault="00143133" w:rsidP="005C697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143133" w:rsidRDefault="00143133" w:rsidP="005C697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143133" w:rsidRDefault="00143133" w:rsidP="005C697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143133" w:rsidRDefault="00143133" w:rsidP="005C697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143133" w:rsidRDefault="00143133" w:rsidP="005C697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143133" w:rsidRDefault="00143133" w:rsidP="005C697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143133" w:rsidRDefault="00143133" w:rsidP="005C697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143133" w:rsidRPr="00420407" w:rsidRDefault="00143133" w:rsidP="005C697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Pr="00370B9F">
        <w:rPr>
          <w:rFonts w:ascii="Times New Roman" w:hAnsi="Times New Roman"/>
          <w:sz w:val="24"/>
          <w:szCs w:val="24"/>
        </w:rPr>
        <w:t xml:space="preserve">Приложение </w:t>
      </w:r>
    </w:p>
    <w:p w:rsidR="00143133" w:rsidRDefault="00143133" w:rsidP="005C697C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УТВЕРЖДЕН </w:t>
      </w:r>
    </w:p>
    <w:p w:rsidR="00143133" w:rsidRDefault="00143133" w:rsidP="005C697C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370B9F">
        <w:rPr>
          <w:rFonts w:ascii="Times New Roman" w:hAnsi="Times New Roman"/>
          <w:sz w:val="24"/>
          <w:szCs w:val="24"/>
        </w:rPr>
        <w:t>риказ</w:t>
      </w:r>
      <w:r>
        <w:rPr>
          <w:rFonts w:ascii="Times New Roman" w:hAnsi="Times New Roman"/>
          <w:sz w:val="24"/>
          <w:szCs w:val="24"/>
        </w:rPr>
        <w:t xml:space="preserve">ом </w:t>
      </w:r>
      <w:r w:rsidRPr="00370B9F">
        <w:rPr>
          <w:rFonts w:ascii="Times New Roman" w:hAnsi="Times New Roman"/>
          <w:sz w:val="24"/>
          <w:szCs w:val="24"/>
        </w:rPr>
        <w:t xml:space="preserve">Роспотребнадзора </w:t>
      </w:r>
    </w:p>
    <w:p w:rsidR="00143133" w:rsidRPr="00370B9F" w:rsidRDefault="00143133" w:rsidP="005C697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Pr="00D92EC8">
        <w:rPr>
          <w:rFonts w:ascii="Times New Roman" w:hAnsi="Times New Roman"/>
          <w:bCs/>
        </w:rPr>
        <w:t>21.02.2014</w:t>
      </w:r>
      <w:r>
        <w:rPr>
          <w:rFonts w:ascii="Times New Roman" w:hAnsi="Times New Roman"/>
          <w:sz w:val="24"/>
          <w:szCs w:val="24"/>
        </w:rPr>
        <w:t xml:space="preserve"> № 120</w:t>
      </w:r>
    </w:p>
    <w:p w:rsidR="00143133" w:rsidRDefault="00143133" w:rsidP="005C697C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hAnsi="Times New Roman"/>
          <w:sz w:val="24"/>
          <w:szCs w:val="24"/>
        </w:rPr>
      </w:pPr>
    </w:p>
    <w:p w:rsidR="00143133" w:rsidRPr="00BD5361" w:rsidRDefault="00143133" w:rsidP="00142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43133" w:rsidRDefault="00143133" w:rsidP="004204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bookmarkStart w:id="1" w:name="Par32"/>
      <w:bookmarkStart w:id="2" w:name="Par37"/>
      <w:bookmarkEnd w:id="1"/>
      <w:bookmarkEnd w:id="2"/>
      <w:r w:rsidRPr="00420407">
        <w:rPr>
          <w:rFonts w:ascii="Times New Roman" w:hAnsi="Times New Roman"/>
          <w:bCs/>
          <w:sz w:val="28"/>
          <w:szCs w:val="28"/>
        </w:rPr>
        <w:t>Поряд</w:t>
      </w:r>
      <w:r>
        <w:rPr>
          <w:rFonts w:ascii="Times New Roman" w:hAnsi="Times New Roman"/>
          <w:bCs/>
          <w:sz w:val="28"/>
          <w:szCs w:val="28"/>
        </w:rPr>
        <w:t xml:space="preserve">ок </w:t>
      </w:r>
      <w:r w:rsidRPr="00420407">
        <w:rPr>
          <w:rFonts w:ascii="Times New Roman" w:hAnsi="Times New Roman"/>
          <w:bCs/>
          <w:sz w:val="28"/>
          <w:szCs w:val="28"/>
        </w:rPr>
        <w:t xml:space="preserve">  </w:t>
      </w:r>
    </w:p>
    <w:p w:rsidR="00143133" w:rsidRPr="00420407" w:rsidRDefault="00143133" w:rsidP="004204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20407">
        <w:rPr>
          <w:rFonts w:ascii="Times New Roman" w:hAnsi="Times New Roman"/>
          <w:bCs/>
          <w:sz w:val="28"/>
          <w:szCs w:val="28"/>
        </w:rPr>
        <w:t xml:space="preserve">представления 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0407">
        <w:rPr>
          <w:rFonts w:ascii="Times New Roman" w:hAnsi="Times New Roman"/>
          <w:bCs/>
          <w:sz w:val="28"/>
          <w:szCs w:val="28"/>
        </w:rPr>
        <w:t>лицами,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420407">
        <w:rPr>
          <w:rFonts w:ascii="Times New Roman" w:hAnsi="Times New Roman"/>
          <w:bCs/>
          <w:sz w:val="28"/>
          <w:szCs w:val="28"/>
        </w:rPr>
        <w:t xml:space="preserve">замещающими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0407">
        <w:rPr>
          <w:rFonts w:ascii="Times New Roman" w:hAnsi="Times New Roman"/>
          <w:bCs/>
          <w:sz w:val="28"/>
          <w:szCs w:val="28"/>
        </w:rPr>
        <w:t xml:space="preserve">должности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0407">
        <w:rPr>
          <w:rFonts w:ascii="Times New Roman" w:hAnsi="Times New Roman"/>
          <w:bCs/>
          <w:sz w:val="28"/>
          <w:szCs w:val="28"/>
        </w:rPr>
        <w:t>федеральной  государственной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420407">
        <w:rPr>
          <w:rFonts w:ascii="Times New Roman" w:hAnsi="Times New Roman"/>
          <w:bCs/>
          <w:sz w:val="28"/>
          <w:szCs w:val="28"/>
        </w:rPr>
        <w:t xml:space="preserve">гражданской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0407">
        <w:rPr>
          <w:rFonts w:ascii="Times New Roman" w:hAnsi="Times New Roman"/>
          <w:bCs/>
          <w:sz w:val="28"/>
          <w:szCs w:val="28"/>
        </w:rPr>
        <w:t>службы в Федеральной службе</w:t>
      </w:r>
    </w:p>
    <w:p w:rsidR="00143133" w:rsidRPr="00420407" w:rsidRDefault="00143133" w:rsidP="004204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20407">
        <w:rPr>
          <w:rFonts w:ascii="Times New Roman" w:hAnsi="Times New Roman"/>
          <w:bCs/>
          <w:sz w:val="28"/>
          <w:szCs w:val="28"/>
        </w:rPr>
        <w:t>по надзору в сфере защиты прав потребителей и</w:t>
      </w:r>
    </w:p>
    <w:p w:rsidR="00143133" w:rsidRPr="00420407" w:rsidRDefault="00143133" w:rsidP="004204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20407">
        <w:rPr>
          <w:rFonts w:ascii="Times New Roman" w:hAnsi="Times New Roman"/>
          <w:bCs/>
          <w:sz w:val="28"/>
          <w:szCs w:val="28"/>
        </w:rPr>
        <w:t>благополучия человека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420407">
        <w:rPr>
          <w:rFonts w:ascii="Times New Roman" w:hAnsi="Times New Roman"/>
          <w:bCs/>
          <w:sz w:val="28"/>
          <w:szCs w:val="28"/>
        </w:rPr>
        <w:t xml:space="preserve"> сведений о своих расходах,</w:t>
      </w:r>
    </w:p>
    <w:p w:rsidR="00143133" w:rsidRPr="00420407" w:rsidRDefault="00143133" w:rsidP="004204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20407">
        <w:rPr>
          <w:rFonts w:ascii="Times New Roman" w:hAnsi="Times New Roman"/>
          <w:bCs/>
          <w:sz w:val="28"/>
          <w:szCs w:val="28"/>
        </w:rPr>
        <w:t>о расходах супруги (супруга) и несовершеннолетних</w:t>
      </w:r>
    </w:p>
    <w:p w:rsidR="00143133" w:rsidRPr="00420407" w:rsidRDefault="00143133" w:rsidP="004204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20407">
        <w:rPr>
          <w:rFonts w:ascii="Times New Roman" w:hAnsi="Times New Roman"/>
          <w:bCs/>
          <w:sz w:val="28"/>
          <w:szCs w:val="28"/>
        </w:rPr>
        <w:t>детей</w:t>
      </w:r>
    </w:p>
    <w:p w:rsidR="00143133" w:rsidRDefault="00143133" w:rsidP="00142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143133" w:rsidRDefault="00143133" w:rsidP="00A50E2E">
      <w:pPr>
        <w:autoSpaceDE w:val="0"/>
        <w:autoSpaceDN w:val="0"/>
        <w:adjustRightInd w:val="0"/>
        <w:spacing w:after="0" w:line="240" w:lineRule="auto"/>
        <w:ind w:left="-142" w:firstLine="682"/>
        <w:jc w:val="both"/>
        <w:rPr>
          <w:rFonts w:ascii="Times New Roman" w:hAnsi="Times New Roman"/>
          <w:sz w:val="28"/>
          <w:szCs w:val="28"/>
        </w:rPr>
      </w:pPr>
      <w:r w:rsidRPr="00BD5361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 Настоящий  П</w:t>
      </w:r>
      <w:r w:rsidRPr="00BD5361">
        <w:rPr>
          <w:rFonts w:ascii="Times New Roman" w:hAnsi="Times New Roman"/>
          <w:sz w:val="28"/>
          <w:szCs w:val="28"/>
        </w:rPr>
        <w:t>орядок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5361">
        <w:rPr>
          <w:rFonts w:ascii="Times New Roman" w:hAnsi="Times New Roman"/>
          <w:sz w:val="28"/>
          <w:szCs w:val="28"/>
        </w:rPr>
        <w:t xml:space="preserve"> представления лицами, замещающими должности федеральной государственной гражданской службы в </w:t>
      </w:r>
      <w:r>
        <w:rPr>
          <w:rFonts w:ascii="Times New Roman" w:hAnsi="Times New Roman"/>
          <w:sz w:val="28"/>
          <w:szCs w:val="28"/>
        </w:rPr>
        <w:t>Федеральной службе по надзору в сфере защиты прав потребителей и благополучия человека</w:t>
      </w:r>
      <w:r w:rsidRPr="00BD536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5361">
        <w:rPr>
          <w:rFonts w:ascii="Times New Roman" w:hAnsi="Times New Roman"/>
          <w:sz w:val="28"/>
          <w:szCs w:val="28"/>
        </w:rPr>
        <w:t xml:space="preserve">сведений о </w:t>
      </w:r>
      <w:r>
        <w:rPr>
          <w:rFonts w:ascii="Times New Roman" w:hAnsi="Times New Roman"/>
          <w:sz w:val="28"/>
          <w:szCs w:val="28"/>
        </w:rPr>
        <w:t xml:space="preserve">своих </w:t>
      </w:r>
      <w:r w:rsidRPr="00BD5361">
        <w:rPr>
          <w:rFonts w:ascii="Times New Roman" w:hAnsi="Times New Roman"/>
          <w:sz w:val="28"/>
          <w:szCs w:val="28"/>
        </w:rPr>
        <w:t>расходах</w:t>
      </w:r>
      <w:r>
        <w:rPr>
          <w:rFonts w:ascii="Times New Roman" w:hAnsi="Times New Roman"/>
          <w:sz w:val="28"/>
          <w:szCs w:val="28"/>
        </w:rPr>
        <w:t>, о расходах супруги (супруга) и несовершеннолетних детей (далее – Порядок),    разработанный   в  соответствии  с  Федеральными  законами  от  25  декабря  2008  г.  №  273-ФЗ «О противодействии коррупции»   (Собрание законодательства Российской Федерации, 2008,  № 52 (ч. I),  ст. 6228; 2011,  № 29, ст. 4291,  № 48, ст. 6730; 2012,  № 50 (ч. IV), ст. 6954;  № 53 (ч. I), ст. 7605;  2013, № 19, 2329,  № 40, (ч.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),  ст.  5031,  №  52 (ч. I), ст. 6961),   </w:t>
      </w:r>
      <w:r w:rsidRPr="00BD5361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5361">
        <w:rPr>
          <w:rFonts w:ascii="Times New Roman" w:hAnsi="Times New Roman"/>
          <w:sz w:val="28"/>
          <w:szCs w:val="28"/>
        </w:rPr>
        <w:t xml:space="preserve">3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5361">
        <w:rPr>
          <w:rFonts w:ascii="Times New Roman" w:hAnsi="Times New Roman"/>
          <w:sz w:val="28"/>
          <w:szCs w:val="28"/>
        </w:rPr>
        <w:t xml:space="preserve">декабря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5361">
        <w:rPr>
          <w:rFonts w:ascii="Times New Roman" w:hAnsi="Times New Roman"/>
          <w:sz w:val="28"/>
          <w:szCs w:val="28"/>
        </w:rPr>
        <w:t>2012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5361">
        <w:rPr>
          <w:rFonts w:ascii="Times New Roman" w:hAnsi="Times New Roman"/>
          <w:sz w:val="28"/>
          <w:szCs w:val="28"/>
        </w:rPr>
        <w:t xml:space="preserve"> г. </w:t>
      </w:r>
      <w:r>
        <w:rPr>
          <w:rFonts w:ascii="Times New Roman" w:hAnsi="Times New Roman"/>
          <w:sz w:val="28"/>
          <w:szCs w:val="28"/>
        </w:rPr>
        <w:t>№</w:t>
      </w:r>
      <w:r w:rsidRPr="00BD5361">
        <w:rPr>
          <w:rFonts w:ascii="Times New Roman" w:hAnsi="Times New Roman"/>
          <w:sz w:val="28"/>
          <w:szCs w:val="28"/>
        </w:rPr>
        <w:t xml:space="preserve"> 230-ФЗ </w:t>
      </w:r>
      <w:r>
        <w:rPr>
          <w:rFonts w:ascii="Times New Roman" w:hAnsi="Times New Roman"/>
          <w:sz w:val="28"/>
          <w:szCs w:val="28"/>
        </w:rPr>
        <w:t>«</w:t>
      </w:r>
      <w:r w:rsidRPr="00BD5361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5361">
        <w:rPr>
          <w:rFonts w:ascii="Times New Roman" w:hAnsi="Times New Roman"/>
          <w:sz w:val="28"/>
          <w:szCs w:val="28"/>
        </w:rPr>
        <w:t xml:space="preserve">контроле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5361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5361">
        <w:rPr>
          <w:rFonts w:ascii="Times New Roman" w:hAnsi="Times New Roman"/>
          <w:sz w:val="28"/>
          <w:szCs w:val="28"/>
        </w:rPr>
        <w:t xml:space="preserve">соответствием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5361">
        <w:rPr>
          <w:rFonts w:ascii="Times New Roman" w:hAnsi="Times New Roman"/>
          <w:sz w:val="28"/>
          <w:szCs w:val="28"/>
        </w:rPr>
        <w:t xml:space="preserve">расходов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5361">
        <w:rPr>
          <w:rFonts w:ascii="Times New Roman" w:hAnsi="Times New Roman"/>
          <w:sz w:val="28"/>
          <w:szCs w:val="28"/>
        </w:rPr>
        <w:t xml:space="preserve">лиц,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5361">
        <w:rPr>
          <w:rFonts w:ascii="Times New Roman" w:hAnsi="Times New Roman"/>
          <w:sz w:val="28"/>
          <w:szCs w:val="28"/>
        </w:rPr>
        <w:t xml:space="preserve">замещающих государственные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5361">
        <w:rPr>
          <w:rFonts w:ascii="Times New Roman" w:hAnsi="Times New Roman"/>
          <w:sz w:val="28"/>
          <w:szCs w:val="28"/>
        </w:rPr>
        <w:t xml:space="preserve">должности,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5361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5361">
        <w:rPr>
          <w:rFonts w:ascii="Times New Roman" w:hAnsi="Times New Roman"/>
          <w:sz w:val="28"/>
          <w:szCs w:val="28"/>
        </w:rPr>
        <w:t xml:space="preserve">иных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5361">
        <w:rPr>
          <w:rFonts w:ascii="Times New Roman" w:hAnsi="Times New Roman"/>
          <w:sz w:val="28"/>
          <w:szCs w:val="28"/>
        </w:rPr>
        <w:t xml:space="preserve">лиц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5361">
        <w:rPr>
          <w:rFonts w:ascii="Times New Roman" w:hAnsi="Times New Roman"/>
          <w:sz w:val="28"/>
          <w:szCs w:val="28"/>
        </w:rPr>
        <w:t xml:space="preserve">их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5361">
        <w:rPr>
          <w:rFonts w:ascii="Times New Roman" w:hAnsi="Times New Roman"/>
          <w:sz w:val="28"/>
          <w:szCs w:val="28"/>
        </w:rPr>
        <w:t>доходам</w:t>
      </w:r>
      <w:r>
        <w:rPr>
          <w:rFonts w:ascii="Times New Roman" w:hAnsi="Times New Roman"/>
          <w:sz w:val="28"/>
          <w:szCs w:val="28"/>
        </w:rPr>
        <w:t>»</w:t>
      </w:r>
      <w:r w:rsidRPr="00BD53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5361">
        <w:rPr>
          <w:rFonts w:ascii="Times New Roman" w:hAnsi="Times New Roman"/>
          <w:sz w:val="28"/>
          <w:szCs w:val="28"/>
        </w:rPr>
        <w:t xml:space="preserve">(Собрание законодательства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5361">
        <w:rPr>
          <w:rFonts w:ascii="Times New Roman" w:hAnsi="Times New Roman"/>
          <w:sz w:val="28"/>
          <w:szCs w:val="28"/>
        </w:rPr>
        <w:t xml:space="preserve">Российской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5361">
        <w:rPr>
          <w:rFonts w:ascii="Times New Roman" w:hAnsi="Times New Roman"/>
          <w:sz w:val="28"/>
          <w:szCs w:val="28"/>
        </w:rPr>
        <w:t xml:space="preserve">Федерации,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5361">
        <w:rPr>
          <w:rFonts w:ascii="Times New Roman" w:hAnsi="Times New Roman"/>
          <w:sz w:val="28"/>
          <w:szCs w:val="28"/>
        </w:rPr>
        <w:t xml:space="preserve">2012, </w:t>
      </w:r>
      <w:r>
        <w:rPr>
          <w:rFonts w:ascii="Times New Roman" w:hAnsi="Times New Roman"/>
          <w:sz w:val="28"/>
          <w:szCs w:val="28"/>
        </w:rPr>
        <w:t xml:space="preserve"> №</w:t>
      </w:r>
      <w:r w:rsidRPr="00BD5361">
        <w:rPr>
          <w:rFonts w:ascii="Times New Roman" w:hAnsi="Times New Roman"/>
          <w:sz w:val="28"/>
          <w:szCs w:val="28"/>
        </w:rPr>
        <w:t xml:space="preserve"> 50,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5361">
        <w:rPr>
          <w:rFonts w:ascii="Times New Roman" w:hAnsi="Times New Roman"/>
          <w:sz w:val="28"/>
          <w:szCs w:val="28"/>
        </w:rPr>
        <w:t>часть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5361">
        <w:rPr>
          <w:rFonts w:ascii="Times New Roman" w:hAnsi="Times New Roman"/>
          <w:sz w:val="28"/>
          <w:szCs w:val="28"/>
        </w:rPr>
        <w:t xml:space="preserve"> IV, </w:t>
      </w:r>
      <w:r>
        <w:rPr>
          <w:rFonts w:ascii="Times New Roman" w:hAnsi="Times New Roman"/>
          <w:sz w:val="28"/>
          <w:szCs w:val="28"/>
        </w:rPr>
        <w:t xml:space="preserve"> ст. 6953),  определяет  процедуру  представления    сведений о  своих  расходах, о также о расходах супруги (супруга) и несовершеннолетних  детей  л</w:t>
      </w:r>
      <w:r w:rsidRPr="00BD5361">
        <w:rPr>
          <w:rFonts w:ascii="Times New Roman" w:hAnsi="Times New Roman"/>
          <w:sz w:val="28"/>
          <w:szCs w:val="28"/>
        </w:rPr>
        <w:t>ицам</w:t>
      </w:r>
      <w:r>
        <w:rPr>
          <w:rFonts w:ascii="Times New Roman" w:hAnsi="Times New Roman"/>
          <w:sz w:val="28"/>
          <w:szCs w:val="28"/>
        </w:rPr>
        <w:t>и</w:t>
      </w:r>
      <w:r w:rsidRPr="00BD536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замещающими   должности   </w:t>
      </w:r>
      <w:r w:rsidRPr="00BD5361">
        <w:rPr>
          <w:rFonts w:ascii="Times New Roman" w:hAnsi="Times New Roman"/>
          <w:sz w:val="28"/>
          <w:szCs w:val="28"/>
        </w:rPr>
        <w:t xml:space="preserve">федеральной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D5361">
        <w:rPr>
          <w:rFonts w:ascii="Times New Roman" w:hAnsi="Times New Roman"/>
          <w:sz w:val="28"/>
          <w:szCs w:val="28"/>
        </w:rPr>
        <w:t xml:space="preserve">государственной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D5361">
        <w:rPr>
          <w:rFonts w:ascii="Times New Roman" w:hAnsi="Times New Roman"/>
          <w:sz w:val="28"/>
          <w:szCs w:val="28"/>
        </w:rPr>
        <w:t xml:space="preserve">гражданской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5361">
        <w:rPr>
          <w:rFonts w:ascii="Times New Roman" w:hAnsi="Times New Roman"/>
          <w:sz w:val="28"/>
          <w:szCs w:val="28"/>
        </w:rPr>
        <w:t>службы</w:t>
      </w:r>
      <w:r>
        <w:rPr>
          <w:rFonts w:ascii="Times New Roman" w:hAnsi="Times New Roman"/>
          <w:sz w:val="28"/>
          <w:szCs w:val="28"/>
        </w:rPr>
        <w:t xml:space="preserve">, предусмотренные: </w:t>
      </w:r>
    </w:p>
    <w:p w:rsidR="00143133" w:rsidRDefault="00143133" w:rsidP="005E2BB2">
      <w:pPr>
        <w:autoSpaceDE w:val="0"/>
        <w:autoSpaceDN w:val="0"/>
        <w:adjustRightInd w:val="0"/>
        <w:spacing w:after="0" w:line="240" w:lineRule="auto"/>
        <w:ind w:left="-142" w:firstLine="540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Pr="00536212">
          <w:rPr>
            <w:rFonts w:ascii="Times New Roman" w:hAnsi="Times New Roman"/>
            <w:color w:val="000000"/>
            <w:sz w:val="28"/>
            <w:szCs w:val="28"/>
          </w:rPr>
          <w:t>пунктом 2 раздела I</w:t>
        </w:r>
      </w:hyperlink>
      <w:r w:rsidRPr="00536212">
        <w:rPr>
          <w:rFonts w:ascii="Times New Roman" w:hAnsi="Times New Roman"/>
          <w:color w:val="000000"/>
          <w:sz w:val="28"/>
          <w:szCs w:val="28"/>
        </w:rP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</w:t>
      </w:r>
      <w:r>
        <w:rPr>
          <w:rFonts w:ascii="Times New Roman" w:hAnsi="Times New Roman"/>
          <w:sz w:val="28"/>
          <w:szCs w:val="28"/>
        </w:rPr>
        <w:t xml:space="preserve">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 18 мая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/>
            <w:sz w:val="28"/>
            <w:szCs w:val="28"/>
          </w:rPr>
          <w:t>2009 г</w:t>
        </w:r>
      </w:smartTag>
      <w:r>
        <w:rPr>
          <w:rFonts w:ascii="Times New Roman" w:hAnsi="Times New Roman"/>
          <w:sz w:val="28"/>
          <w:szCs w:val="28"/>
        </w:rPr>
        <w:t>. № 557 (Собрание законодательства Российской Федерации, 2009, № 21, ст. 2542; 2012, № 4, ст. 471; № 14, ст. 1616);</w:t>
      </w:r>
    </w:p>
    <w:p w:rsidR="00143133" w:rsidRDefault="00143133" w:rsidP="005E2BB2">
      <w:pPr>
        <w:autoSpaceDE w:val="0"/>
        <w:autoSpaceDN w:val="0"/>
        <w:adjustRightInd w:val="0"/>
        <w:spacing w:after="0" w:line="240" w:lineRule="auto"/>
        <w:ind w:left="-142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D5361">
        <w:rPr>
          <w:rFonts w:ascii="Times New Roman" w:hAnsi="Times New Roman"/>
          <w:sz w:val="28"/>
          <w:szCs w:val="28"/>
        </w:rPr>
        <w:t>еречн</w:t>
      </w:r>
      <w:r>
        <w:rPr>
          <w:rFonts w:ascii="Times New Roman" w:hAnsi="Times New Roman"/>
          <w:sz w:val="28"/>
          <w:szCs w:val="28"/>
        </w:rPr>
        <w:t xml:space="preserve">ем </w:t>
      </w:r>
      <w:r w:rsidRPr="00BD5361">
        <w:rPr>
          <w:rFonts w:ascii="Times New Roman" w:hAnsi="Times New Roman"/>
          <w:sz w:val="28"/>
          <w:szCs w:val="28"/>
        </w:rPr>
        <w:t xml:space="preserve"> должностей федеральной государственной</w:t>
      </w:r>
      <w:r>
        <w:rPr>
          <w:rFonts w:ascii="Times New Roman" w:hAnsi="Times New Roman"/>
          <w:sz w:val="28"/>
          <w:szCs w:val="28"/>
        </w:rPr>
        <w:t xml:space="preserve"> гражданской </w:t>
      </w:r>
      <w:r w:rsidRPr="00BD5361">
        <w:rPr>
          <w:rFonts w:ascii="Times New Roman" w:hAnsi="Times New Roman"/>
          <w:sz w:val="28"/>
          <w:szCs w:val="28"/>
        </w:rPr>
        <w:t xml:space="preserve"> службы</w:t>
      </w:r>
      <w:r>
        <w:rPr>
          <w:rFonts w:ascii="Times New Roman" w:hAnsi="Times New Roman"/>
          <w:sz w:val="28"/>
          <w:szCs w:val="28"/>
        </w:rPr>
        <w:t xml:space="preserve"> в центральном аппарате Федеральной службы по надзору в сфере защиты прав потребителей и благополучия человека</w:t>
      </w:r>
      <w:r w:rsidRPr="00BD5361">
        <w:rPr>
          <w:rFonts w:ascii="Times New Roman" w:hAnsi="Times New Roman"/>
          <w:sz w:val="28"/>
          <w:szCs w:val="28"/>
        </w:rPr>
        <w:t xml:space="preserve">, при назначении на которые граждане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5361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5361">
        <w:rPr>
          <w:rFonts w:ascii="Times New Roman" w:hAnsi="Times New Roman"/>
          <w:sz w:val="28"/>
          <w:szCs w:val="28"/>
        </w:rPr>
        <w:t xml:space="preserve"> 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5361">
        <w:rPr>
          <w:rFonts w:ascii="Times New Roman" w:hAnsi="Times New Roman"/>
          <w:sz w:val="28"/>
          <w:szCs w:val="28"/>
        </w:rPr>
        <w:t xml:space="preserve"> замещении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5361">
        <w:rPr>
          <w:rFonts w:ascii="Times New Roman" w:hAnsi="Times New Roman"/>
          <w:sz w:val="28"/>
          <w:szCs w:val="28"/>
        </w:rPr>
        <w:t xml:space="preserve">которых федеральные государственные </w:t>
      </w:r>
      <w:r>
        <w:rPr>
          <w:rFonts w:ascii="Times New Roman" w:hAnsi="Times New Roman"/>
          <w:sz w:val="28"/>
          <w:szCs w:val="28"/>
        </w:rPr>
        <w:t xml:space="preserve">гражданские </w:t>
      </w:r>
      <w:r w:rsidRPr="00BD5361">
        <w:rPr>
          <w:rFonts w:ascii="Times New Roman" w:hAnsi="Times New Roman"/>
          <w:sz w:val="28"/>
          <w:szCs w:val="28"/>
        </w:rPr>
        <w:t>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>
        <w:rPr>
          <w:rFonts w:ascii="Times New Roman" w:hAnsi="Times New Roman"/>
          <w:sz w:val="28"/>
          <w:szCs w:val="28"/>
        </w:rPr>
        <w:t xml:space="preserve">, утвержденным  </w:t>
      </w:r>
      <w:r w:rsidRPr="00BD5361"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</w:rPr>
        <w:t xml:space="preserve">ом  </w:t>
      </w:r>
      <w:r w:rsidRPr="00BD53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Федеральной службы по надзору в сфере защиты прав потребителей и благополучия человека </w:t>
      </w:r>
      <w:r w:rsidRPr="00BD53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17 января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/>
            <w:sz w:val="28"/>
            <w:szCs w:val="28"/>
          </w:rPr>
          <w:t>2013 г</w:t>
        </w:r>
      </w:smartTag>
      <w:r>
        <w:rPr>
          <w:rFonts w:ascii="Times New Roman" w:hAnsi="Times New Roman"/>
          <w:sz w:val="28"/>
          <w:szCs w:val="28"/>
        </w:rPr>
        <w:t xml:space="preserve">. № 17  </w:t>
      </w:r>
      <w:r w:rsidRPr="00BD5361">
        <w:rPr>
          <w:rFonts w:ascii="Times New Roman" w:hAnsi="Times New Roman"/>
          <w:sz w:val="28"/>
          <w:szCs w:val="28"/>
        </w:rPr>
        <w:t xml:space="preserve"> (зарегистрирован в Минюсте России  </w:t>
      </w:r>
      <w:r>
        <w:rPr>
          <w:rFonts w:ascii="Times New Roman" w:hAnsi="Times New Roman"/>
          <w:sz w:val="28"/>
          <w:szCs w:val="28"/>
        </w:rPr>
        <w:t xml:space="preserve">15 февраля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/>
            <w:sz w:val="28"/>
            <w:szCs w:val="28"/>
          </w:rPr>
          <w:t xml:space="preserve">2013 </w:t>
        </w:r>
        <w:r w:rsidRPr="00BD5361">
          <w:rPr>
            <w:rFonts w:ascii="Times New Roman" w:hAnsi="Times New Roman"/>
            <w:sz w:val="28"/>
            <w:szCs w:val="28"/>
          </w:rPr>
          <w:t>г</w:t>
        </w:r>
      </w:smartTag>
      <w:r w:rsidRPr="00BD5361">
        <w:rPr>
          <w:rFonts w:ascii="Times New Roman" w:hAnsi="Times New Roman"/>
          <w:sz w:val="28"/>
          <w:szCs w:val="28"/>
        </w:rPr>
        <w:t xml:space="preserve">., регистрационный </w:t>
      </w:r>
      <w:r>
        <w:rPr>
          <w:rFonts w:ascii="Times New Roman" w:hAnsi="Times New Roman"/>
          <w:sz w:val="28"/>
          <w:szCs w:val="28"/>
        </w:rPr>
        <w:t>№</w:t>
      </w:r>
      <w:r w:rsidRPr="00BD53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27102</w:t>
      </w:r>
      <w:r w:rsidRPr="00BD536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;  </w:t>
      </w:r>
    </w:p>
    <w:p w:rsidR="00143133" w:rsidRPr="00BD5361" w:rsidRDefault="00143133" w:rsidP="005E2BB2">
      <w:pPr>
        <w:autoSpaceDE w:val="0"/>
        <w:autoSpaceDN w:val="0"/>
        <w:adjustRightInd w:val="0"/>
        <w:spacing w:after="0" w:line="240" w:lineRule="auto"/>
        <w:ind w:left="-142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D5361">
        <w:rPr>
          <w:rFonts w:ascii="Times New Roman" w:hAnsi="Times New Roman"/>
          <w:sz w:val="28"/>
          <w:szCs w:val="28"/>
        </w:rPr>
        <w:t>Перечн</w:t>
      </w:r>
      <w:r>
        <w:rPr>
          <w:rFonts w:ascii="Times New Roman" w:hAnsi="Times New Roman"/>
          <w:sz w:val="28"/>
          <w:szCs w:val="28"/>
        </w:rPr>
        <w:t xml:space="preserve">ем </w:t>
      </w:r>
      <w:r w:rsidRPr="00BD5361">
        <w:rPr>
          <w:rFonts w:ascii="Times New Roman" w:hAnsi="Times New Roman"/>
          <w:sz w:val="28"/>
          <w:szCs w:val="28"/>
        </w:rPr>
        <w:t xml:space="preserve"> должностей федеральной государственной</w:t>
      </w:r>
      <w:r>
        <w:rPr>
          <w:rFonts w:ascii="Times New Roman" w:hAnsi="Times New Roman"/>
          <w:sz w:val="28"/>
          <w:szCs w:val="28"/>
        </w:rPr>
        <w:t xml:space="preserve"> гражданской </w:t>
      </w:r>
      <w:r w:rsidRPr="00BD5361">
        <w:rPr>
          <w:rFonts w:ascii="Times New Roman" w:hAnsi="Times New Roman"/>
          <w:sz w:val="28"/>
          <w:szCs w:val="28"/>
        </w:rPr>
        <w:t xml:space="preserve"> службы</w:t>
      </w:r>
      <w:r>
        <w:rPr>
          <w:rFonts w:ascii="Times New Roman" w:hAnsi="Times New Roman"/>
          <w:sz w:val="28"/>
          <w:szCs w:val="28"/>
        </w:rPr>
        <w:t xml:space="preserve"> в территориальных органах  Федеральной службы  по надзору в сфере защиты прав потребителей и благополучия человека</w:t>
      </w:r>
      <w:r w:rsidRPr="00BD5361">
        <w:rPr>
          <w:rFonts w:ascii="Times New Roman" w:hAnsi="Times New Roman"/>
          <w:sz w:val="28"/>
          <w:szCs w:val="28"/>
        </w:rPr>
        <w:t xml:space="preserve">, при назначении на которые граждане и при замещении которых федеральные государственные </w:t>
      </w:r>
      <w:r>
        <w:rPr>
          <w:rFonts w:ascii="Times New Roman" w:hAnsi="Times New Roman"/>
          <w:sz w:val="28"/>
          <w:szCs w:val="28"/>
        </w:rPr>
        <w:t xml:space="preserve">гражданские </w:t>
      </w:r>
      <w:r w:rsidRPr="00BD5361">
        <w:rPr>
          <w:rFonts w:ascii="Times New Roman" w:hAnsi="Times New Roman"/>
          <w:sz w:val="28"/>
          <w:szCs w:val="28"/>
        </w:rPr>
        <w:t>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>
        <w:rPr>
          <w:rFonts w:ascii="Times New Roman" w:hAnsi="Times New Roman"/>
          <w:sz w:val="28"/>
          <w:szCs w:val="28"/>
        </w:rPr>
        <w:t xml:space="preserve">, утвержденным   </w:t>
      </w:r>
      <w:r w:rsidRPr="00BD5361"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</w:rPr>
        <w:t xml:space="preserve">ом  </w:t>
      </w:r>
      <w:r w:rsidRPr="00BD53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Федеральной службы по надзору в сфере защиты прав потребителей и благополучия человека о</w:t>
      </w:r>
      <w:r w:rsidRPr="00BD5361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 xml:space="preserve">30 октября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/>
            <w:sz w:val="28"/>
            <w:szCs w:val="28"/>
          </w:rPr>
          <w:t>2010 г</w:t>
        </w:r>
      </w:smartTag>
      <w:r>
        <w:rPr>
          <w:rFonts w:ascii="Times New Roman" w:hAnsi="Times New Roman"/>
          <w:sz w:val="28"/>
          <w:szCs w:val="28"/>
        </w:rPr>
        <w:t xml:space="preserve">. № 670 </w:t>
      </w:r>
      <w:r w:rsidRPr="00BD5361">
        <w:rPr>
          <w:rFonts w:ascii="Times New Roman" w:hAnsi="Times New Roman"/>
          <w:sz w:val="28"/>
          <w:szCs w:val="28"/>
        </w:rPr>
        <w:t xml:space="preserve"> (зарегистрирован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5361">
        <w:rPr>
          <w:rFonts w:ascii="Times New Roman" w:hAnsi="Times New Roman"/>
          <w:sz w:val="28"/>
          <w:szCs w:val="28"/>
        </w:rPr>
        <w:t xml:space="preserve">в Минюсте России  </w:t>
      </w:r>
      <w:r>
        <w:rPr>
          <w:rFonts w:ascii="Times New Roman" w:hAnsi="Times New Roman"/>
          <w:sz w:val="28"/>
          <w:szCs w:val="28"/>
        </w:rPr>
        <w:t xml:space="preserve">12 декабря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/>
            <w:sz w:val="28"/>
            <w:szCs w:val="28"/>
          </w:rPr>
          <w:t>2010 г</w:t>
        </w:r>
      </w:smartTag>
      <w:r>
        <w:rPr>
          <w:rFonts w:ascii="Times New Roman" w:hAnsi="Times New Roman"/>
          <w:sz w:val="28"/>
          <w:szCs w:val="28"/>
        </w:rPr>
        <w:t>.</w:t>
      </w:r>
      <w:r w:rsidRPr="00BD5361">
        <w:rPr>
          <w:rFonts w:ascii="Times New Roman" w:hAnsi="Times New Roman"/>
          <w:sz w:val="28"/>
          <w:szCs w:val="28"/>
        </w:rPr>
        <w:t xml:space="preserve">, регистрационный </w:t>
      </w:r>
      <w:r>
        <w:rPr>
          <w:rFonts w:ascii="Times New Roman" w:hAnsi="Times New Roman"/>
          <w:sz w:val="28"/>
          <w:szCs w:val="28"/>
        </w:rPr>
        <w:t>№</w:t>
      </w:r>
      <w:r w:rsidRPr="00BD53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15363</w:t>
      </w:r>
      <w:r w:rsidRPr="00BD5361">
        <w:rPr>
          <w:rFonts w:ascii="Times New Roman" w:hAnsi="Times New Roman"/>
          <w:sz w:val="28"/>
          <w:szCs w:val="28"/>
        </w:rPr>
        <w:t>).</w:t>
      </w:r>
    </w:p>
    <w:p w:rsidR="00143133" w:rsidRPr="00BD5361" w:rsidRDefault="00143133" w:rsidP="005E2BB2">
      <w:pPr>
        <w:widowControl w:val="0"/>
        <w:autoSpaceDE w:val="0"/>
        <w:autoSpaceDN w:val="0"/>
        <w:adjustRightInd w:val="0"/>
        <w:spacing w:after="0" w:line="240" w:lineRule="auto"/>
        <w:ind w:left="-142" w:firstLine="540"/>
        <w:jc w:val="both"/>
        <w:rPr>
          <w:rFonts w:ascii="Times New Roman" w:hAnsi="Times New Roman"/>
          <w:sz w:val="28"/>
          <w:szCs w:val="28"/>
        </w:rPr>
      </w:pPr>
      <w:r w:rsidRPr="00BD5361">
        <w:rPr>
          <w:rFonts w:ascii="Times New Roman" w:hAnsi="Times New Roman"/>
          <w:sz w:val="28"/>
          <w:szCs w:val="28"/>
        </w:rPr>
        <w:t xml:space="preserve">2. Лица, указанные в </w:t>
      </w:r>
      <w:hyperlink w:anchor="Par37" w:history="1">
        <w:r w:rsidRPr="00BD5361">
          <w:rPr>
            <w:rFonts w:ascii="Times New Roman" w:hAnsi="Times New Roman"/>
            <w:sz w:val="28"/>
            <w:szCs w:val="28"/>
          </w:rPr>
          <w:t>пункте 1</w:t>
        </w:r>
      </w:hyperlink>
      <w:r w:rsidRPr="00BD5361">
        <w:rPr>
          <w:rFonts w:ascii="Times New Roman" w:hAnsi="Times New Roman"/>
          <w:sz w:val="28"/>
          <w:szCs w:val="28"/>
        </w:rPr>
        <w:t xml:space="preserve"> настоящего Порядка, представляют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данного лица и его супруги (супруга) за три последних года, предшествующих совершению сделки, и об источниках получения средств, за счет которых совершена сделка (далее - сведения о расходах).</w:t>
      </w:r>
    </w:p>
    <w:p w:rsidR="00143133" w:rsidRDefault="00143133" w:rsidP="005E2BB2">
      <w:pPr>
        <w:widowControl w:val="0"/>
        <w:autoSpaceDE w:val="0"/>
        <w:autoSpaceDN w:val="0"/>
        <w:adjustRightInd w:val="0"/>
        <w:spacing w:after="0" w:line="240" w:lineRule="auto"/>
        <w:ind w:left="-142" w:firstLine="540"/>
        <w:jc w:val="both"/>
        <w:rPr>
          <w:rFonts w:ascii="Times New Roman" w:hAnsi="Times New Roman"/>
          <w:sz w:val="28"/>
          <w:szCs w:val="28"/>
        </w:rPr>
      </w:pPr>
      <w:r w:rsidRPr="00BD5361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Св</w:t>
      </w:r>
      <w:r w:rsidRPr="00BD5361">
        <w:rPr>
          <w:rFonts w:ascii="Times New Roman" w:hAnsi="Times New Roman"/>
          <w:sz w:val="28"/>
          <w:szCs w:val="28"/>
        </w:rPr>
        <w:t xml:space="preserve">едения о расходах представляются по </w:t>
      </w:r>
      <w:hyperlink r:id="rId9" w:history="1">
        <w:r w:rsidRPr="00BD5361">
          <w:rPr>
            <w:rFonts w:ascii="Times New Roman" w:hAnsi="Times New Roman"/>
            <w:sz w:val="28"/>
            <w:szCs w:val="28"/>
          </w:rPr>
          <w:t>форме</w:t>
        </w:r>
      </w:hyperlink>
      <w:r w:rsidRPr="00BD5361">
        <w:rPr>
          <w:rFonts w:ascii="Times New Roman" w:hAnsi="Times New Roman"/>
          <w:sz w:val="28"/>
          <w:szCs w:val="28"/>
        </w:rPr>
        <w:t xml:space="preserve"> справки, утвержденной Указом Президента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5361">
        <w:rPr>
          <w:rFonts w:ascii="Times New Roman" w:hAnsi="Times New Roman"/>
          <w:sz w:val="28"/>
          <w:szCs w:val="28"/>
        </w:rPr>
        <w:t xml:space="preserve">Российской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D5361">
        <w:rPr>
          <w:rFonts w:ascii="Times New Roman" w:hAnsi="Times New Roman"/>
          <w:sz w:val="28"/>
          <w:szCs w:val="28"/>
        </w:rPr>
        <w:t xml:space="preserve">Федерации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BD5361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    2 апреля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/>
            <w:sz w:val="28"/>
            <w:szCs w:val="28"/>
          </w:rPr>
          <w:t>2013 г</w:t>
        </w:r>
      </w:smartTag>
      <w:r>
        <w:rPr>
          <w:rFonts w:ascii="Times New Roman" w:hAnsi="Times New Roman"/>
          <w:sz w:val="28"/>
          <w:szCs w:val="28"/>
        </w:rPr>
        <w:t xml:space="preserve">. </w:t>
      </w:r>
      <w:r w:rsidRPr="00BD53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№</w:t>
      </w:r>
      <w:r w:rsidRPr="00BD5361">
        <w:rPr>
          <w:rFonts w:ascii="Times New Roman" w:hAnsi="Times New Roman"/>
          <w:sz w:val="28"/>
          <w:szCs w:val="28"/>
        </w:rPr>
        <w:t xml:space="preserve"> 310</w:t>
      </w:r>
      <w:r>
        <w:rPr>
          <w:rFonts w:ascii="Times New Roman" w:hAnsi="Times New Roman"/>
          <w:sz w:val="28"/>
          <w:szCs w:val="28"/>
        </w:rPr>
        <w:t xml:space="preserve">  «</w:t>
      </w:r>
      <w:r w:rsidRPr="00BD5361">
        <w:rPr>
          <w:rFonts w:ascii="Times New Roman" w:hAnsi="Times New Roman"/>
          <w:sz w:val="28"/>
          <w:szCs w:val="28"/>
        </w:rPr>
        <w:t xml:space="preserve">О мерах по реализации отдельных положений Федерального закона </w:t>
      </w:r>
      <w:r>
        <w:rPr>
          <w:rFonts w:ascii="Times New Roman" w:hAnsi="Times New Roman"/>
          <w:sz w:val="28"/>
          <w:szCs w:val="28"/>
        </w:rPr>
        <w:t>«</w:t>
      </w:r>
      <w:r w:rsidRPr="00BD5361">
        <w:rPr>
          <w:rFonts w:ascii="Times New Roman" w:hAnsi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BD5361">
        <w:rPr>
          <w:rFonts w:ascii="Times New Roman" w:hAnsi="Times New Roman"/>
          <w:sz w:val="28"/>
          <w:szCs w:val="28"/>
        </w:rPr>
        <w:t xml:space="preserve">(Собрание законодательства Российской Федерации, 2013, </w:t>
      </w:r>
      <w:r>
        <w:rPr>
          <w:rFonts w:ascii="Times New Roman" w:hAnsi="Times New Roman"/>
          <w:sz w:val="28"/>
          <w:szCs w:val="28"/>
        </w:rPr>
        <w:t xml:space="preserve">№ </w:t>
      </w:r>
      <w:r w:rsidRPr="00BD5361">
        <w:rPr>
          <w:rFonts w:ascii="Times New Roman" w:hAnsi="Times New Roman"/>
          <w:sz w:val="28"/>
          <w:szCs w:val="28"/>
        </w:rPr>
        <w:t xml:space="preserve"> 14, ст. 1671;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5361">
        <w:rPr>
          <w:rFonts w:ascii="Times New Roman" w:hAnsi="Times New Roman"/>
          <w:sz w:val="28"/>
          <w:szCs w:val="28"/>
        </w:rPr>
        <w:t xml:space="preserve">2013, </w:t>
      </w:r>
      <w:r>
        <w:rPr>
          <w:rFonts w:ascii="Times New Roman" w:hAnsi="Times New Roman"/>
          <w:sz w:val="28"/>
          <w:szCs w:val="28"/>
        </w:rPr>
        <w:t xml:space="preserve">№ </w:t>
      </w:r>
      <w:r w:rsidRPr="00BD5361">
        <w:rPr>
          <w:rFonts w:ascii="Times New Roman" w:hAnsi="Times New Roman"/>
          <w:sz w:val="28"/>
          <w:szCs w:val="28"/>
        </w:rPr>
        <w:t xml:space="preserve"> 28, ст. 3813</w:t>
      </w:r>
      <w:r>
        <w:rPr>
          <w:rFonts w:ascii="Times New Roman" w:hAnsi="Times New Roman"/>
          <w:sz w:val="28"/>
          <w:szCs w:val="28"/>
        </w:rPr>
        <w:t>, № 49 (</w:t>
      </w:r>
      <w:r w:rsidRPr="009052F1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.</w:t>
      </w:r>
      <w:r w:rsidRPr="009052F1">
        <w:rPr>
          <w:rFonts w:ascii="Times New Roman" w:hAnsi="Times New Roman"/>
          <w:sz w:val="28"/>
          <w:szCs w:val="28"/>
        </w:rPr>
        <w:t xml:space="preserve"> VII</w:t>
      </w:r>
      <w:r>
        <w:rPr>
          <w:rFonts w:ascii="Times New Roman" w:hAnsi="Times New Roman"/>
          <w:sz w:val="28"/>
          <w:szCs w:val="28"/>
        </w:rPr>
        <w:t>)</w:t>
      </w:r>
      <w:r w:rsidRPr="009052F1">
        <w:rPr>
          <w:rFonts w:ascii="Times New Roman" w:hAnsi="Times New Roman"/>
          <w:sz w:val="28"/>
          <w:szCs w:val="28"/>
        </w:rPr>
        <w:t>, ст. 6399</w:t>
      </w:r>
      <w:r w:rsidRPr="00BD5361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одновременно со сведениями о доходах, об имуществе и обязательствах имущественного характера: </w:t>
      </w:r>
    </w:p>
    <w:p w:rsidR="00143133" w:rsidRPr="00BD5361" w:rsidRDefault="00143133" w:rsidP="005E2BB2">
      <w:pPr>
        <w:widowControl w:val="0"/>
        <w:autoSpaceDE w:val="0"/>
        <w:autoSpaceDN w:val="0"/>
        <w:adjustRightInd w:val="0"/>
        <w:spacing w:after="0" w:line="240" w:lineRule="auto"/>
        <w:ind w:left="-142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BD5361">
        <w:rPr>
          <w:rFonts w:ascii="Times New Roman" w:hAnsi="Times New Roman"/>
          <w:sz w:val="28"/>
          <w:szCs w:val="28"/>
        </w:rPr>
        <w:t xml:space="preserve">.1. В </w:t>
      </w:r>
      <w:r>
        <w:rPr>
          <w:rFonts w:ascii="Times New Roman" w:hAnsi="Times New Roman"/>
          <w:sz w:val="28"/>
          <w:szCs w:val="28"/>
        </w:rPr>
        <w:t>Управление кадров, последипломного образования и гигиенического воспитания населения Федеральной службы по надзору в сфере защиты прав потребителей и благополучия человека</w:t>
      </w:r>
      <w:r w:rsidRPr="00BD5361">
        <w:rPr>
          <w:rFonts w:ascii="Times New Roman" w:hAnsi="Times New Roman"/>
          <w:sz w:val="28"/>
          <w:szCs w:val="28"/>
        </w:rPr>
        <w:t>:</w:t>
      </w:r>
    </w:p>
    <w:p w:rsidR="00143133" w:rsidRPr="00BD5361" w:rsidRDefault="00143133" w:rsidP="005E2BB2">
      <w:pPr>
        <w:widowControl w:val="0"/>
        <w:autoSpaceDE w:val="0"/>
        <w:autoSpaceDN w:val="0"/>
        <w:adjustRightInd w:val="0"/>
        <w:spacing w:after="0" w:line="240" w:lineRule="auto"/>
        <w:ind w:left="-142" w:firstLine="540"/>
        <w:jc w:val="both"/>
        <w:rPr>
          <w:rFonts w:ascii="Times New Roman" w:hAnsi="Times New Roman"/>
          <w:sz w:val="28"/>
          <w:szCs w:val="28"/>
        </w:rPr>
      </w:pPr>
      <w:r w:rsidRPr="00BD5361">
        <w:rPr>
          <w:rFonts w:ascii="Times New Roman" w:hAnsi="Times New Roman"/>
          <w:sz w:val="28"/>
          <w:szCs w:val="28"/>
        </w:rPr>
        <w:t xml:space="preserve">- лицами, замещающими должности федеральной государственной гражданской службы в центральном аппарате </w:t>
      </w:r>
      <w:r>
        <w:rPr>
          <w:rFonts w:ascii="Times New Roman" w:hAnsi="Times New Roman"/>
          <w:sz w:val="28"/>
          <w:szCs w:val="28"/>
        </w:rPr>
        <w:t>Федеральной службы по надзору в сфере защиты прав потребителей и благополучия человека</w:t>
      </w:r>
      <w:r w:rsidRPr="00BD5361">
        <w:rPr>
          <w:rFonts w:ascii="Times New Roman" w:hAnsi="Times New Roman"/>
          <w:sz w:val="28"/>
          <w:szCs w:val="28"/>
        </w:rPr>
        <w:t>;</w:t>
      </w:r>
    </w:p>
    <w:p w:rsidR="00143133" w:rsidRPr="00BD5361" w:rsidRDefault="00143133" w:rsidP="005E2BB2">
      <w:pPr>
        <w:widowControl w:val="0"/>
        <w:autoSpaceDE w:val="0"/>
        <w:autoSpaceDN w:val="0"/>
        <w:adjustRightInd w:val="0"/>
        <w:spacing w:after="0" w:line="240" w:lineRule="auto"/>
        <w:ind w:left="-142" w:firstLine="540"/>
        <w:jc w:val="both"/>
        <w:rPr>
          <w:rFonts w:ascii="Times New Roman" w:hAnsi="Times New Roman"/>
          <w:sz w:val="28"/>
          <w:szCs w:val="28"/>
        </w:rPr>
      </w:pPr>
      <w:r w:rsidRPr="00BD5361">
        <w:rPr>
          <w:rFonts w:ascii="Times New Roman" w:hAnsi="Times New Roman"/>
          <w:sz w:val="28"/>
          <w:szCs w:val="28"/>
        </w:rPr>
        <w:t>- лицами, замещающими должности руководител</w:t>
      </w:r>
      <w:r>
        <w:rPr>
          <w:rFonts w:ascii="Times New Roman" w:hAnsi="Times New Roman"/>
          <w:sz w:val="28"/>
          <w:szCs w:val="28"/>
        </w:rPr>
        <w:t xml:space="preserve">ей и  заместителей руководителей  </w:t>
      </w:r>
      <w:r w:rsidRPr="00BD5361">
        <w:rPr>
          <w:rFonts w:ascii="Times New Roman" w:hAnsi="Times New Roman"/>
          <w:sz w:val="28"/>
          <w:szCs w:val="28"/>
        </w:rPr>
        <w:t>территориальных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5361">
        <w:rPr>
          <w:rFonts w:ascii="Times New Roman" w:hAnsi="Times New Roman"/>
          <w:sz w:val="28"/>
          <w:szCs w:val="28"/>
        </w:rPr>
        <w:t xml:space="preserve"> органов </w:t>
      </w:r>
      <w:r>
        <w:rPr>
          <w:rFonts w:ascii="Times New Roman" w:hAnsi="Times New Roman"/>
          <w:sz w:val="28"/>
          <w:szCs w:val="28"/>
        </w:rPr>
        <w:t>Федеральной службы по надзору в сфере защиты прав потребителей и благополучия человека</w:t>
      </w:r>
      <w:r w:rsidRPr="00BD5361">
        <w:rPr>
          <w:rFonts w:ascii="Times New Roman" w:hAnsi="Times New Roman"/>
          <w:sz w:val="28"/>
          <w:szCs w:val="28"/>
        </w:rPr>
        <w:t>.</w:t>
      </w:r>
    </w:p>
    <w:p w:rsidR="00143133" w:rsidRDefault="00143133" w:rsidP="005E2BB2">
      <w:pPr>
        <w:autoSpaceDE w:val="0"/>
        <w:autoSpaceDN w:val="0"/>
        <w:adjustRightInd w:val="0"/>
        <w:spacing w:after="0" w:line="240" w:lineRule="auto"/>
        <w:ind w:left="-142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BD5361">
        <w:rPr>
          <w:rFonts w:ascii="Times New Roman" w:hAnsi="Times New Roman"/>
          <w:sz w:val="28"/>
          <w:szCs w:val="28"/>
        </w:rPr>
        <w:t xml:space="preserve">2. В </w:t>
      </w:r>
      <w:r>
        <w:rPr>
          <w:rFonts w:ascii="Times New Roman" w:hAnsi="Times New Roman"/>
          <w:sz w:val="28"/>
          <w:szCs w:val="28"/>
        </w:rPr>
        <w:t xml:space="preserve"> подразделения по вопросам государственной службы и кадров территориальных органов Федеральной службы по надзору в сфере защиты прав потребителей и благополучия человека: </w:t>
      </w:r>
    </w:p>
    <w:p w:rsidR="00143133" w:rsidRDefault="00143133" w:rsidP="005E2BB2">
      <w:pPr>
        <w:autoSpaceDE w:val="0"/>
        <w:autoSpaceDN w:val="0"/>
        <w:adjustRightInd w:val="0"/>
        <w:spacing w:after="0" w:line="240" w:lineRule="auto"/>
        <w:ind w:left="-142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лицами, замещающими должности гражданской службы в территориальных органах Федеральной службы по надзору в сфере защиты прав потребителей и благополучия человека, за исключением должностей руководителей и   заместителей руководителей. </w:t>
      </w:r>
    </w:p>
    <w:p w:rsidR="00143133" w:rsidRPr="00BD5361" w:rsidRDefault="00143133" w:rsidP="005E2BB2">
      <w:pPr>
        <w:widowControl w:val="0"/>
        <w:autoSpaceDE w:val="0"/>
        <w:autoSpaceDN w:val="0"/>
        <w:adjustRightInd w:val="0"/>
        <w:spacing w:after="0" w:line="240" w:lineRule="auto"/>
        <w:ind w:left="-142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D5361">
        <w:rPr>
          <w:rFonts w:ascii="Times New Roman" w:hAnsi="Times New Roman"/>
          <w:sz w:val="28"/>
          <w:szCs w:val="28"/>
        </w:rPr>
        <w:t xml:space="preserve">. В случае непредставления или представления заведомо ложных сведений о расходах лица, указанные в </w:t>
      </w:r>
      <w:hyperlink w:anchor="Par37" w:history="1">
        <w:r w:rsidRPr="00BD5361">
          <w:rPr>
            <w:rFonts w:ascii="Times New Roman" w:hAnsi="Times New Roman"/>
            <w:sz w:val="28"/>
            <w:szCs w:val="28"/>
          </w:rPr>
          <w:t>пункте 1</w:t>
        </w:r>
      </w:hyperlink>
      <w:r w:rsidRPr="00BD5361">
        <w:rPr>
          <w:rFonts w:ascii="Times New Roman" w:hAnsi="Times New Roman"/>
          <w:sz w:val="28"/>
          <w:szCs w:val="28"/>
        </w:rPr>
        <w:t xml:space="preserve"> настоящего Порядка, несут ответственность в соответствии с </w:t>
      </w:r>
      <w:hyperlink r:id="rId10" w:history="1">
        <w:r w:rsidRPr="00BD5361">
          <w:rPr>
            <w:rFonts w:ascii="Times New Roman" w:hAnsi="Times New Roman"/>
            <w:sz w:val="28"/>
            <w:szCs w:val="28"/>
          </w:rPr>
          <w:t>законодательством</w:t>
        </w:r>
      </w:hyperlink>
      <w:r w:rsidRPr="00BD5361">
        <w:rPr>
          <w:rFonts w:ascii="Times New Roman" w:hAnsi="Times New Roman"/>
          <w:sz w:val="28"/>
          <w:szCs w:val="28"/>
        </w:rPr>
        <w:t xml:space="preserve"> Российской Федерации.</w:t>
      </w:r>
    </w:p>
    <w:p w:rsidR="00143133" w:rsidRPr="00BD5361" w:rsidRDefault="00143133" w:rsidP="005E2BB2">
      <w:pPr>
        <w:widowControl w:val="0"/>
        <w:autoSpaceDE w:val="0"/>
        <w:autoSpaceDN w:val="0"/>
        <w:adjustRightInd w:val="0"/>
        <w:spacing w:after="0" w:line="240" w:lineRule="auto"/>
        <w:ind w:left="-142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D5361">
        <w:rPr>
          <w:rFonts w:ascii="Times New Roman" w:hAnsi="Times New Roman"/>
          <w:sz w:val="28"/>
          <w:szCs w:val="28"/>
        </w:rPr>
        <w:t>. Представленные в соответствии с настоящим Порядком сведения о расходах приобщаются к личному делу лица, их представившего.</w:t>
      </w:r>
    </w:p>
    <w:p w:rsidR="00143133" w:rsidRPr="00BD5361" w:rsidRDefault="00143133" w:rsidP="005E2BB2">
      <w:pPr>
        <w:ind w:left="-142" w:firstLine="540"/>
        <w:rPr>
          <w:rFonts w:ascii="Times New Roman" w:hAnsi="Times New Roman"/>
          <w:sz w:val="28"/>
          <w:szCs w:val="28"/>
        </w:rPr>
      </w:pPr>
    </w:p>
    <w:p w:rsidR="00143133" w:rsidRDefault="00143133" w:rsidP="005E2BB2">
      <w:pPr>
        <w:ind w:left="-142" w:firstLine="540"/>
      </w:pPr>
    </w:p>
    <w:sectPr w:rsidR="00143133" w:rsidSect="00305307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133" w:rsidRDefault="00143133" w:rsidP="00CA3EDD">
      <w:pPr>
        <w:spacing w:after="0" w:line="240" w:lineRule="auto"/>
      </w:pPr>
      <w:r>
        <w:separator/>
      </w:r>
    </w:p>
  </w:endnote>
  <w:endnote w:type="continuationSeparator" w:id="0">
    <w:p w:rsidR="00143133" w:rsidRDefault="00143133" w:rsidP="00CA3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133" w:rsidRDefault="00143133" w:rsidP="00CA3EDD">
      <w:pPr>
        <w:spacing w:after="0" w:line="240" w:lineRule="auto"/>
      </w:pPr>
      <w:r>
        <w:separator/>
      </w:r>
    </w:p>
  </w:footnote>
  <w:footnote w:type="continuationSeparator" w:id="0">
    <w:p w:rsidR="00143133" w:rsidRDefault="00143133" w:rsidP="00CA3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133" w:rsidRDefault="00143133">
    <w:pPr>
      <w:pStyle w:val="Header"/>
      <w:jc w:val="center"/>
    </w:pPr>
    <w:fldSimple w:instr=" PAGE   \* MERGEFORMAT ">
      <w:r>
        <w:rPr>
          <w:noProof/>
        </w:rPr>
        <w:t>5</w:t>
      </w:r>
    </w:fldSimple>
  </w:p>
  <w:p w:rsidR="00143133" w:rsidRDefault="0014313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2730"/>
    <w:rsid w:val="00001C14"/>
    <w:rsid w:val="00003CBB"/>
    <w:rsid w:val="00004EFA"/>
    <w:rsid w:val="00007313"/>
    <w:rsid w:val="00007EF6"/>
    <w:rsid w:val="00011E3A"/>
    <w:rsid w:val="0001258C"/>
    <w:rsid w:val="00014B4E"/>
    <w:rsid w:val="00014E09"/>
    <w:rsid w:val="00017FFA"/>
    <w:rsid w:val="00021F07"/>
    <w:rsid w:val="0002231F"/>
    <w:rsid w:val="0002303E"/>
    <w:rsid w:val="000231BA"/>
    <w:rsid w:val="00023A43"/>
    <w:rsid w:val="00027860"/>
    <w:rsid w:val="00027CF4"/>
    <w:rsid w:val="00030D6D"/>
    <w:rsid w:val="000331DF"/>
    <w:rsid w:val="00033842"/>
    <w:rsid w:val="000350AC"/>
    <w:rsid w:val="0003662C"/>
    <w:rsid w:val="00037CA0"/>
    <w:rsid w:val="00037FBB"/>
    <w:rsid w:val="000451EB"/>
    <w:rsid w:val="00052D01"/>
    <w:rsid w:val="00052E8B"/>
    <w:rsid w:val="000546AD"/>
    <w:rsid w:val="0005519E"/>
    <w:rsid w:val="00060FC9"/>
    <w:rsid w:val="000612B5"/>
    <w:rsid w:val="0006434D"/>
    <w:rsid w:val="00064788"/>
    <w:rsid w:val="00066B98"/>
    <w:rsid w:val="000706AE"/>
    <w:rsid w:val="00072282"/>
    <w:rsid w:val="00073C04"/>
    <w:rsid w:val="000744D3"/>
    <w:rsid w:val="00074CF4"/>
    <w:rsid w:val="00076612"/>
    <w:rsid w:val="00076FD0"/>
    <w:rsid w:val="000809D8"/>
    <w:rsid w:val="00083A33"/>
    <w:rsid w:val="00083E67"/>
    <w:rsid w:val="00085368"/>
    <w:rsid w:val="000873AD"/>
    <w:rsid w:val="000908EB"/>
    <w:rsid w:val="00095851"/>
    <w:rsid w:val="0009610C"/>
    <w:rsid w:val="00097574"/>
    <w:rsid w:val="00097C7F"/>
    <w:rsid w:val="000A0E4C"/>
    <w:rsid w:val="000A0F36"/>
    <w:rsid w:val="000A113C"/>
    <w:rsid w:val="000A34D2"/>
    <w:rsid w:val="000A3768"/>
    <w:rsid w:val="000B0744"/>
    <w:rsid w:val="000B0B8A"/>
    <w:rsid w:val="000B2CE8"/>
    <w:rsid w:val="000B2F09"/>
    <w:rsid w:val="000B36FD"/>
    <w:rsid w:val="000B46F6"/>
    <w:rsid w:val="000B5B66"/>
    <w:rsid w:val="000B5D07"/>
    <w:rsid w:val="000B61EF"/>
    <w:rsid w:val="000B6E4D"/>
    <w:rsid w:val="000B6F16"/>
    <w:rsid w:val="000B7A03"/>
    <w:rsid w:val="000C22C5"/>
    <w:rsid w:val="000C25A7"/>
    <w:rsid w:val="000C60D0"/>
    <w:rsid w:val="000D52CE"/>
    <w:rsid w:val="000D6875"/>
    <w:rsid w:val="000E1F90"/>
    <w:rsid w:val="000E3D8F"/>
    <w:rsid w:val="000E46A0"/>
    <w:rsid w:val="000E4865"/>
    <w:rsid w:val="000E4CB3"/>
    <w:rsid w:val="000E559A"/>
    <w:rsid w:val="000E61CB"/>
    <w:rsid w:val="000F0248"/>
    <w:rsid w:val="000F36C4"/>
    <w:rsid w:val="00101F4C"/>
    <w:rsid w:val="00102179"/>
    <w:rsid w:val="001027C0"/>
    <w:rsid w:val="00105A50"/>
    <w:rsid w:val="00107CCD"/>
    <w:rsid w:val="001134BD"/>
    <w:rsid w:val="00114047"/>
    <w:rsid w:val="00114A25"/>
    <w:rsid w:val="00114E4C"/>
    <w:rsid w:val="00120D1D"/>
    <w:rsid w:val="00121F9C"/>
    <w:rsid w:val="00123013"/>
    <w:rsid w:val="00126FB8"/>
    <w:rsid w:val="001276C6"/>
    <w:rsid w:val="00127A46"/>
    <w:rsid w:val="00130321"/>
    <w:rsid w:val="00131ABB"/>
    <w:rsid w:val="00132031"/>
    <w:rsid w:val="00132809"/>
    <w:rsid w:val="00132AD6"/>
    <w:rsid w:val="00133203"/>
    <w:rsid w:val="00133753"/>
    <w:rsid w:val="00133FEF"/>
    <w:rsid w:val="00137EA9"/>
    <w:rsid w:val="0014127A"/>
    <w:rsid w:val="00141C83"/>
    <w:rsid w:val="00142430"/>
    <w:rsid w:val="00142730"/>
    <w:rsid w:val="00143133"/>
    <w:rsid w:val="001438E6"/>
    <w:rsid w:val="00146B73"/>
    <w:rsid w:val="001504FD"/>
    <w:rsid w:val="001507B3"/>
    <w:rsid w:val="00151F5F"/>
    <w:rsid w:val="0015240B"/>
    <w:rsid w:val="00161DB8"/>
    <w:rsid w:val="00162024"/>
    <w:rsid w:val="001648AC"/>
    <w:rsid w:val="00167071"/>
    <w:rsid w:val="001671D6"/>
    <w:rsid w:val="00174F31"/>
    <w:rsid w:val="00175DE3"/>
    <w:rsid w:val="00176A4A"/>
    <w:rsid w:val="00176BF5"/>
    <w:rsid w:val="0017725F"/>
    <w:rsid w:val="00180C8F"/>
    <w:rsid w:val="00182560"/>
    <w:rsid w:val="001843B4"/>
    <w:rsid w:val="001861F1"/>
    <w:rsid w:val="00190539"/>
    <w:rsid w:val="00193945"/>
    <w:rsid w:val="00195A7B"/>
    <w:rsid w:val="001976C6"/>
    <w:rsid w:val="001A0711"/>
    <w:rsid w:val="001A3418"/>
    <w:rsid w:val="001A3D80"/>
    <w:rsid w:val="001A6C9A"/>
    <w:rsid w:val="001A74D8"/>
    <w:rsid w:val="001B2BED"/>
    <w:rsid w:val="001B4A1C"/>
    <w:rsid w:val="001B4E27"/>
    <w:rsid w:val="001B7F45"/>
    <w:rsid w:val="001C03E2"/>
    <w:rsid w:val="001C071B"/>
    <w:rsid w:val="001C2A47"/>
    <w:rsid w:val="001C4C48"/>
    <w:rsid w:val="001C58EA"/>
    <w:rsid w:val="001C6F4C"/>
    <w:rsid w:val="001C7881"/>
    <w:rsid w:val="001D2435"/>
    <w:rsid w:val="001D4676"/>
    <w:rsid w:val="001D698C"/>
    <w:rsid w:val="001E170C"/>
    <w:rsid w:val="001E1950"/>
    <w:rsid w:val="001E3338"/>
    <w:rsid w:val="001E5855"/>
    <w:rsid w:val="001E6F55"/>
    <w:rsid w:val="001F1E20"/>
    <w:rsid w:val="001F2213"/>
    <w:rsid w:val="001F3B38"/>
    <w:rsid w:val="001F49AB"/>
    <w:rsid w:val="001F4AA3"/>
    <w:rsid w:val="001F54DE"/>
    <w:rsid w:val="001F616E"/>
    <w:rsid w:val="001F79C4"/>
    <w:rsid w:val="0020344C"/>
    <w:rsid w:val="0020482A"/>
    <w:rsid w:val="00211339"/>
    <w:rsid w:val="00211CA8"/>
    <w:rsid w:val="00213E6F"/>
    <w:rsid w:val="00216CBF"/>
    <w:rsid w:val="00224788"/>
    <w:rsid w:val="00225173"/>
    <w:rsid w:val="002257FC"/>
    <w:rsid w:val="00225956"/>
    <w:rsid w:val="00230777"/>
    <w:rsid w:val="00234071"/>
    <w:rsid w:val="0023446F"/>
    <w:rsid w:val="0023658F"/>
    <w:rsid w:val="0023733E"/>
    <w:rsid w:val="0024027F"/>
    <w:rsid w:val="002402E7"/>
    <w:rsid w:val="00241983"/>
    <w:rsid w:val="002438E2"/>
    <w:rsid w:val="0024616A"/>
    <w:rsid w:val="0024710C"/>
    <w:rsid w:val="00250221"/>
    <w:rsid w:val="00250DFF"/>
    <w:rsid w:val="0025655A"/>
    <w:rsid w:val="00266F11"/>
    <w:rsid w:val="00267401"/>
    <w:rsid w:val="0026790C"/>
    <w:rsid w:val="00272759"/>
    <w:rsid w:val="00272D03"/>
    <w:rsid w:val="002733C4"/>
    <w:rsid w:val="00274CD7"/>
    <w:rsid w:val="00275B26"/>
    <w:rsid w:val="00276B55"/>
    <w:rsid w:val="00277C77"/>
    <w:rsid w:val="002834F9"/>
    <w:rsid w:val="00285C33"/>
    <w:rsid w:val="00286D73"/>
    <w:rsid w:val="00286DB6"/>
    <w:rsid w:val="00294187"/>
    <w:rsid w:val="00295A04"/>
    <w:rsid w:val="00296AD4"/>
    <w:rsid w:val="0029755C"/>
    <w:rsid w:val="002A160A"/>
    <w:rsid w:val="002A1AEC"/>
    <w:rsid w:val="002A6E0C"/>
    <w:rsid w:val="002B0744"/>
    <w:rsid w:val="002B278B"/>
    <w:rsid w:val="002C2E74"/>
    <w:rsid w:val="002C53E8"/>
    <w:rsid w:val="002C5B6E"/>
    <w:rsid w:val="002C644B"/>
    <w:rsid w:val="002D29EF"/>
    <w:rsid w:val="002D2F35"/>
    <w:rsid w:val="002D315B"/>
    <w:rsid w:val="002D75B2"/>
    <w:rsid w:val="002D7647"/>
    <w:rsid w:val="002E15E2"/>
    <w:rsid w:val="002F3A6A"/>
    <w:rsid w:val="002F5029"/>
    <w:rsid w:val="002F719E"/>
    <w:rsid w:val="002F77E5"/>
    <w:rsid w:val="00302BB6"/>
    <w:rsid w:val="00305307"/>
    <w:rsid w:val="00306484"/>
    <w:rsid w:val="00307C33"/>
    <w:rsid w:val="003105BB"/>
    <w:rsid w:val="003108A7"/>
    <w:rsid w:val="0031761F"/>
    <w:rsid w:val="00317CC5"/>
    <w:rsid w:val="00320C60"/>
    <w:rsid w:val="00321D9C"/>
    <w:rsid w:val="003256A7"/>
    <w:rsid w:val="003265F0"/>
    <w:rsid w:val="003304DE"/>
    <w:rsid w:val="00330A64"/>
    <w:rsid w:val="0033344D"/>
    <w:rsid w:val="00335F09"/>
    <w:rsid w:val="003365D6"/>
    <w:rsid w:val="003401B8"/>
    <w:rsid w:val="00341410"/>
    <w:rsid w:val="0034550E"/>
    <w:rsid w:val="00345908"/>
    <w:rsid w:val="00345E06"/>
    <w:rsid w:val="00350CCD"/>
    <w:rsid w:val="00350DA5"/>
    <w:rsid w:val="0035187A"/>
    <w:rsid w:val="00354244"/>
    <w:rsid w:val="00357172"/>
    <w:rsid w:val="00357E8F"/>
    <w:rsid w:val="0036071F"/>
    <w:rsid w:val="00366FAB"/>
    <w:rsid w:val="00370B9F"/>
    <w:rsid w:val="00371186"/>
    <w:rsid w:val="0037499D"/>
    <w:rsid w:val="00374B39"/>
    <w:rsid w:val="00375E98"/>
    <w:rsid w:val="00380A89"/>
    <w:rsid w:val="0038350C"/>
    <w:rsid w:val="00383E4E"/>
    <w:rsid w:val="003844BA"/>
    <w:rsid w:val="00385CE4"/>
    <w:rsid w:val="003866C1"/>
    <w:rsid w:val="00387BB9"/>
    <w:rsid w:val="00387D6F"/>
    <w:rsid w:val="00391FF6"/>
    <w:rsid w:val="00394CFA"/>
    <w:rsid w:val="00396F9C"/>
    <w:rsid w:val="003A0651"/>
    <w:rsid w:val="003A1EA0"/>
    <w:rsid w:val="003A1F80"/>
    <w:rsid w:val="003A456B"/>
    <w:rsid w:val="003A5D3F"/>
    <w:rsid w:val="003A602B"/>
    <w:rsid w:val="003A7274"/>
    <w:rsid w:val="003B0F4B"/>
    <w:rsid w:val="003B109B"/>
    <w:rsid w:val="003B4EF2"/>
    <w:rsid w:val="003B57C5"/>
    <w:rsid w:val="003B7B45"/>
    <w:rsid w:val="003C0B9F"/>
    <w:rsid w:val="003C388F"/>
    <w:rsid w:val="003C44EA"/>
    <w:rsid w:val="003C46FC"/>
    <w:rsid w:val="003C7587"/>
    <w:rsid w:val="003D1538"/>
    <w:rsid w:val="003D4689"/>
    <w:rsid w:val="003D7D07"/>
    <w:rsid w:val="003D7DEB"/>
    <w:rsid w:val="003E3AE3"/>
    <w:rsid w:val="003E40BB"/>
    <w:rsid w:val="003E496E"/>
    <w:rsid w:val="003E5E71"/>
    <w:rsid w:val="003E7E39"/>
    <w:rsid w:val="003F1AAF"/>
    <w:rsid w:val="003F218D"/>
    <w:rsid w:val="003F2A64"/>
    <w:rsid w:val="003F3C4D"/>
    <w:rsid w:val="00401A7E"/>
    <w:rsid w:val="00401E9D"/>
    <w:rsid w:val="00401EB9"/>
    <w:rsid w:val="0040460C"/>
    <w:rsid w:val="004074DA"/>
    <w:rsid w:val="0041053B"/>
    <w:rsid w:val="00410C57"/>
    <w:rsid w:val="0041281C"/>
    <w:rsid w:val="00413988"/>
    <w:rsid w:val="0041441E"/>
    <w:rsid w:val="00415595"/>
    <w:rsid w:val="00415E3A"/>
    <w:rsid w:val="00420407"/>
    <w:rsid w:val="00421C36"/>
    <w:rsid w:val="004245C3"/>
    <w:rsid w:val="0042573D"/>
    <w:rsid w:val="004266AB"/>
    <w:rsid w:val="00426EDD"/>
    <w:rsid w:val="0043172A"/>
    <w:rsid w:val="00433A33"/>
    <w:rsid w:val="00435CE7"/>
    <w:rsid w:val="004372A9"/>
    <w:rsid w:val="00444507"/>
    <w:rsid w:val="00445494"/>
    <w:rsid w:val="004513C6"/>
    <w:rsid w:val="004528BA"/>
    <w:rsid w:val="00452ABD"/>
    <w:rsid w:val="004549F3"/>
    <w:rsid w:val="0045581B"/>
    <w:rsid w:val="004578AD"/>
    <w:rsid w:val="00457DDA"/>
    <w:rsid w:val="00461C1A"/>
    <w:rsid w:val="004626F5"/>
    <w:rsid w:val="004631DB"/>
    <w:rsid w:val="004648B3"/>
    <w:rsid w:val="00466A29"/>
    <w:rsid w:val="00470065"/>
    <w:rsid w:val="00470599"/>
    <w:rsid w:val="00470959"/>
    <w:rsid w:val="004716FF"/>
    <w:rsid w:val="004757FC"/>
    <w:rsid w:val="004763E5"/>
    <w:rsid w:val="00481FE3"/>
    <w:rsid w:val="00483E9F"/>
    <w:rsid w:val="004842DF"/>
    <w:rsid w:val="0048459C"/>
    <w:rsid w:val="00491C32"/>
    <w:rsid w:val="00492641"/>
    <w:rsid w:val="0049395D"/>
    <w:rsid w:val="004943AB"/>
    <w:rsid w:val="00494427"/>
    <w:rsid w:val="0049526F"/>
    <w:rsid w:val="004955B0"/>
    <w:rsid w:val="00497DC2"/>
    <w:rsid w:val="00497E35"/>
    <w:rsid w:val="004A1A4E"/>
    <w:rsid w:val="004A4CE3"/>
    <w:rsid w:val="004B2110"/>
    <w:rsid w:val="004B2A76"/>
    <w:rsid w:val="004C1DAE"/>
    <w:rsid w:val="004C39DB"/>
    <w:rsid w:val="004C4217"/>
    <w:rsid w:val="004C574A"/>
    <w:rsid w:val="004C6085"/>
    <w:rsid w:val="004C6597"/>
    <w:rsid w:val="004D35EC"/>
    <w:rsid w:val="004D7D10"/>
    <w:rsid w:val="004E0792"/>
    <w:rsid w:val="004E09DE"/>
    <w:rsid w:val="004E2725"/>
    <w:rsid w:val="004E294F"/>
    <w:rsid w:val="004E5BE7"/>
    <w:rsid w:val="004E5CA3"/>
    <w:rsid w:val="004E5D3A"/>
    <w:rsid w:val="004F03B7"/>
    <w:rsid w:val="004F04B3"/>
    <w:rsid w:val="004F1E79"/>
    <w:rsid w:val="004F3C24"/>
    <w:rsid w:val="004F5C45"/>
    <w:rsid w:val="00500A23"/>
    <w:rsid w:val="005036D8"/>
    <w:rsid w:val="00506CD8"/>
    <w:rsid w:val="005115F5"/>
    <w:rsid w:val="00511A52"/>
    <w:rsid w:val="005126A7"/>
    <w:rsid w:val="00514903"/>
    <w:rsid w:val="00515BF1"/>
    <w:rsid w:val="005162A7"/>
    <w:rsid w:val="00517802"/>
    <w:rsid w:val="005208DC"/>
    <w:rsid w:val="005224A8"/>
    <w:rsid w:val="00524B0D"/>
    <w:rsid w:val="00525A93"/>
    <w:rsid w:val="00526AD9"/>
    <w:rsid w:val="00535FB6"/>
    <w:rsid w:val="00536212"/>
    <w:rsid w:val="00541A59"/>
    <w:rsid w:val="0054619E"/>
    <w:rsid w:val="00546E0D"/>
    <w:rsid w:val="005472DA"/>
    <w:rsid w:val="005478E7"/>
    <w:rsid w:val="00550D9E"/>
    <w:rsid w:val="00552B52"/>
    <w:rsid w:val="0055587C"/>
    <w:rsid w:val="00560D06"/>
    <w:rsid w:val="00563EB3"/>
    <w:rsid w:val="005644A2"/>
    <w:rsid w:val="0056597A"/>
    <w:rsid w:val="00566DD5"/>
    <w:rsid w:val="00570593"/>
    <w:rsid w:val="00571BA2"/>
    <w:rsid w:val="005731F7"/>
    <w:rsid w:val="00573E88"/>
    <w:rsid w:val="00575E92"/>
    <w:rsid w:val="00580525"/>
    <w:rsid w:val="00582C8F"/>
    <w:rsid w:val="005837B1"/>
    <w:rsid w:val="005837F0"/>
    <w:rsid w:val="005840AE"/>
    <w:rsid w:val="00584346"/>
    <w:rsid w:val="00585BA3"/>
    <w:rsid w:val="005936E9"/>
    <w:rsid w:val="00596196"/>
    <w:rsid w:val="005965A0"/>
    <w:rsid w:val="00597E35"/>
    <w:rsid w:val="00597EB8"/>
    <w:rsid w:val="005A4021"/>
    <w:rsid w:val="005A5197"/>
    <w:rsid w:val="005A60FA"/>
    <w:rsid w:val="005B0B24"/>
    <w:rsid w:val="005B1AA0"/>
    <w:rsid w:val="005B24C7"/>
    <w:rsid w:val="005B517F"/>
    <w:rsid w:val="005B6C51"/>
    <w:rsid w:val="005B7C4C"/>
    <w:rsid w:val="005C13D9"/>
    <w:rsid w:val="005C697C"/>
    <w:rsid w:val="005D3445"/>
    <w:rsid w:val="005D473B"/>
    <w:rsid w:val="005D579D"/>
    <w:rsid w:val="005D7D97"/>
    <w:rsid w:val="005E1003"/>
    <w:rsid w:val="005E280C"/>
    <w:rsid w:val="005E2BB2"/>
    <w:rsid w:val="005E3CB5"/>
    <w:rsid w:val="005E3F18"/>
    <w:rsid w:val="005E78B8"/>
    <w:rsid w:val="005F0B09"/>
    <w:rsid w:val="005F0C65"/>
    <w:rsid w:val="005F0C6A"/>
    <w:rsid w:val="005F3B28"/>
    <w:rsid w:val="005F648C"/>
    <w:rsid w:val="00600C7E"/>
    <w:rsid w:val="00600DEE"/>
    <w:rsid w:val="00601B9E"/>
    <w:rsid w:val="00602381"/>
    <w:rsid w:val="00602B42"/>
    <w:rsid w:val="00610B3A"/>
    <w:rsid w:val="00611168"/>
    <w:rsid w:val="006134C7"/>
    <w:rsid w:val="00613FD1"/>
    <w:rsid w:val="006165BB"/>
    <w:rsid w:val="00616842"/>
    <w:rsid w:val="00617307"/>
    <w:rsid w:val="00624E64"/>
    <w:rsid w:val="00624E9A"/>
    <w:rsid w:val="00627443"/>
    <w:rsid w:val="00627A86"/>
    <w:rsid w:val="00627E7E"/>
    <w:rsid w:val="00630825"/>
    <w:rsid w:val="00632667"/>
    <w:rsid w:val="00640488"/>
    <w:rsid w:val="00640960"/>
    <w:rsid w:val="00641289"/>
    <w:rsid w:val="00641D5D"/>
    <w:rsid w:val="00642077"/>
    <w:rsid w:val="00642618"/>
    <w:rsid w:val="006459CF"/>
    <w:rsid w:val="006478C4"/>
    <w:rsid w:val="00651242"/>
    <w:rsid w:val="00654BCB"/>
    <w:rsid w:val="006557E5"/>
    <w:rsid w:val="00655BCA"/>
    <w:rsid w:val="006570B0"/>
    <w:rsid w:val="006601A8"/>
    <w:rsid w:val="00665BAB"/>
    <w:rsid w:val="0066661C"/>
    <w:rsid w:val="00666BDE"/>
    <w:rsid w:val="00671CB2"/>
    <w:rsid w:val="00672721"/>
    <w:rsid w:val="00674A2E"/>
    <w:rsid w:val="00676611"/>
    <w:rsid w:val="00680C28"/>
    <w:rsid w:val="00680D4E"/>
    <w:rsid w:val="00681782"/>
    <w:rsid w:val="00685EB4"/>
    <w:rsid w:val="0068623D"/>
    <w:rsid w:val="0069192D"/>
    <w:rsid w:val="0069406D"/>
    <w:rsid w:val="00694C58"/>
    <w:rsid w:val="00695F1A"/>
    <w:rsid w:val="006A00D2"/>
    <w:rsid w:val="006A0814"/>
    <w:rsid w:val="006A18AD"/>
    <w:rsid w:val="006A30BF"/>
    <w:rsid w:val="006A47D3"/>
    <w:rsid w:val="006A48BD"/>
    <w:rsid w:val="006A62A1"/>
    <w:rsid w:val="006B0A5A"/>
    <w:rsid w:val="006B2131"/>
    <w:rsid w:val="006B2E00"/>
    <w:rsid w:val="006C3114"/>
    <w:rsid w:val="006C3EE5"/>
    <w:rsid w:val="006C4072"/>
    <w:rsid w:val="006C608D"/>
    <w:rsid w:val="006C6121"/>
    <w:rsid w:val="006D3FA9"/>
    <w:rsid w:val="006E0C6C"/>
    <w:rsid w:val="006E0EBC"/>
    <w:rsid w:val="006E2D6D"/>
    <w:rsid w:val="006E4107"/>
    <w:rsid w:val="006E5A18"/>
    <w:rsid w:val="006E5A68"/>
    <w:rsid w:val="006E6321"/>
    <w:rsid w:val="006E65AD"/>
    <w:rsid w:val="006E66C0"/>
    <w:rsid w:val="006E7E20"/>
    <w:rsid w:val="006F03BC"/>
    <w:rsid w:val="006F1298"/>
    <w:rsid w:val="006F27CE"/>
    <w:rsid w:val="006F5537"/>
    <w:rsid w:val="006F57D0"/>
    <w:rsid w:val="0070640B"/>
    <w:rsid w:val="007203B6"/>
    <w:rsid w:val="0072358F"/>
    <w:rsid w:val="00725779"/>
    <w:rsid w:val="0072664E"/>
    <w:rsid w:val="00727CE0"/>
    <w:rsid w:val="007310C9"/>
    <w:rsid w:val="00731B22"/>
    <w:rsid w:val="00732B45"/>
    <w:rsid w:val="00733A13"/>
    <w:rsid w:val="00733DF8"/>
    <w:rsid w:val="00735AA2"/>
    <w:rsid w:val="00736BB0"/>
    <w:rsid w:val="00737B64"/>
    <w:rsid w:val="0074040B"/>
    <w:rsid w:val="007443FD"/>
    <w:rsid w:val="007461B2"/>
    <w:rsid w:val="007464E7"/>
    <w:rsid w:val="007508ED"/>
    <w:rsid w:val="00752D95"/>
    <w:rsid w:val="00753056"/>
    <w:rsid w:val="00753DCA"/>
    <w:rsid w:val="0075676B"/>
    <w:rsid w:val="00757C6A"/>
    <w:rsid w:val="00761355"/>
    <w:rsid w:val="00772D26"/>
    <w:rsid w:val="00775F2F"/>
    <w:rsid w:val="00777667"/>
    <w:rsid w:val="00777B4D"/>
    <w:rsid w:val="007805CC"/>
    <w:rsid w:val="007840F0"/>
    <w:rsid w:val="007876A7"/>
    <w:rsid w:val="0079159A"/>
    <w:rsid w:val="00791672"/>
    <w:rsid w:val="00792038"/>
    <w:rsid w:val="00796026"/>
    <w:rsid w:val="007A0A10"/>
    <w:rsid w:val="007A346E"/>
    <w:rsid w:val="007A54A0"/>
    <w:rsid w:val="007A5D37"/>
    <w:rsid w:val="007A5E46"/>
    <w:rsid w:val="007B1E28"/>
    <w:rsid w:val="007B4062"/>
    <w:rsid w:val="007B44B4"/>
    <w:rsid w:val="007B6278"/>
    <w:rsid w:val="007B734F"/>
    <w:rsid w:val="007C0841"/>
    <w:rsid w:val="007C5056"/>
    <w:rsid w:val="007C5C8F"/>
    <w:rsid w:val="007C66D2"/>
    <w:rsid w:val="007C6713"/>
    <w:rsid w:val="007C6897"/>
    <w:rsid w:val="007C6EB2"/>
    <w:rsid w:val="007D1B12"/>
    <w:rsid w:val="007D2107"/>
    <w:rsid w:val="007D3E00"/>
    <w:rsid w:val="007D7438"/>
    <w:rsid w:val="007E49D1"/>
    <w:rsid w:val="007E5C56"/>
    <w:rsid w:val="007E7A35"/>
    <w:rsid w:val="007F31F1"/>
    <w:rsid w:val="007F3E7E"/>
    <w:rsid w:val="007F55EC"/>
    <w:rsid w:val="007F7A10"/>
    <w:rsid w:val="00801141"/>
    <w:rsid w:val="00802A24"/>
    <w:rsid w:val="00805A15"/>
    <w:rsid w:val="00805DF8"/>
    <w:rsid w:val="00806E8A"/>
    <w:rsid w:val="008106C7"/>
    <w:rsid w:val="00810BE4"/>
    <w:rsid w:val="00813861"/>
    <w:rsid w:val="00813D9E"/>
    <w:rsid w:val="0081479C"/>
    <w:rsid w:val="00814C7D"/>
    <w:rsid w:val="00816686"/>
    <w:rsid w:val="008178C1"/>
    <w:rsid w:val="00820D67"/>
    <w:rsid w:val="00821125"/>
    <w:rsid w:val="00823442"/>
    <w:rsid w:val="008272DE"/>
    <w:rsid w:val="00834740"/>
    <w:rsid w:val="008349D0"/>
    <w:rsid w:val="0083508F"/>
    <w:rsid w:val="00836937"/>
    <w:rsid w:val="0083709C"/>
    <w:rsid w:val="008370BA"/>
    <w:rsid w:val="008401D7"/>
    <w:rsid w:val="00842186"/>
    <w:rsid w:val="00845221"/>
    <w:rsid w:val="00850101"/>
    <w:rsid w:val="008513AE"/>
    <w:rsid w:val="00852001"/>
    <w:rsid w:val="008532FA"/>
    <w:rsid w:val="008543F0"/>
    <w:rsid w:val="00855176"/>
    <w:rsid w:val="00857B10"/>
    <w:rsid w:val="00860F5D"/>
    <w:rsid w:val="00865C6A"/>
    <w:rsid w:val="00866BDC"/>
    <w:rsid w:val="00871FAD"/>
    <w:rsid w:val="00873F97"/>
    <w:rsid w:val="0087692E"/>
    <w:rsid w:val="00877CDF"/>
    <w:rsid w:val="00884075"/>
    <w:rsid w:val="00884F23"/>
    <w:rsid w:val="0089034C"/>
    <w:rsid w:val="008941EB"/>
    <w:rsid w:val="008B0208"/>
    <w:rsid w:val="008B10F0"/>
    <w:rsid w:val="008B2861"/>
    <w:rsid w:val="008B41BC"/>
    <w:rsid w:val="008B49E5"/>
    <w:rsid w:val="008B6B71"/>
    <w:rsid w:val="008C0C68"/>
    <w:rsid w:val="008C33D5"/>
    <w:rsid w:val="008C3DC3"/>
    <w:rsid w:val="008C409A"/>
    <w:rsid w:val="008C6C74"/>
    <w:rsid w:val="008C73E5"/>
    <w:rsid w:val="008C76F4"/>
    <w:rsid w:val="008D2B2D"/>
    <w:rsid w:val="008E0437"/>
    <w:rsid w:val="008E071F"/>
    <w:rsid w:val="008E5A93"/>
    <w:rsid w:val="008F0DBE"/>
    <w:rsid w:val="008F39F6"/>
    <w:rsid w:val="008F48AC"/>
    <w:rsid w:val="0090027F"/>
    <w:rsid w:val="00900507"/>
    <w:rsid w:val="009017F4"/>
    <w:rsid w:val="00901E22"/>
    <w:rsid w:val="00904680"/>
    <w:rsid w:val="00904A83"/>
    <w:rsid w:val="00904D9B"/>
    <w:rsid w:val="009052F1"/>
    <w:rsid w:val="009055E4"/>
    <w:rsid w:val="00906524"/>
    <w:rsid w:val="00907D49"/>
    <w:rsid w:val="00910085"/>
    <w:rsid w:val="0091347E"/>
    <w:rsid w:val="00913E97"/>
    <w:rsid w:val="0091604C"/>
    <w:rsid w:val="00917FEB"/>
    <w:rsid w:val="00921430"/>
    <w:rsid w:val="009249D9"/>
    <w:rsid w:val="009270D6"/>
    <w:rsid w:val="00930184"/>
    <w:rsid w:val="00930D39"/>
    <w:rsid w:val="00932D5C"/>
    <w:rsid w:val="00933B2B"/>
    <w:rsid w:val="0093628E"/>
    <w:rsid w:val="00936BB7"/>
    <w:rsid w:val="00940AA4"/>
    <w:rsid w:val="0094313E"/>
    <w:rsid w:val="009439AF"/>
    <w:rsid w:val="00943D5C"/>
    <w:rsid w:val="0094408B"/>
    <w:rsid w:val="009452C1"/>
    <w:rsid w:val="0094674C"/>
    <w:rsid w:val="00946DEF"/>
    <w:rsid w:val="00952B95"/>
    <w:rsid w:val="00956D9F"/>
    <w:rsid w:val="009617E5"/>
    <w:rsid w:val="00961FBF"/>
    <w:rsid w:val="0096201A"/>
    <w:rsid w:val="00962D25"/>
    <w:rsid w:val="00963282"/>
    <w:rsid w:val="00964DD7"/>
    <w:rsid w:val="0096504B"/>
    <w:rsid w:val="00966BF5"/>
    <w:rsid w:val="009767B4"/>
    <w:rsid w:val="009773B3"/>
    <w:rsid w:val="00977AF9"/>
    <w:rsid w:val="00987BBB"/>
    <w:rsid w:val="009912AD"/>
    <w:rsid w:val="00992B99"/>
    <w:rsid w:val="00993488"/>
    <w:rsid w:val="0099348B"/>
    <w:rsid w:val="009945A6"/>
    <w:rsid w:val="00994B9E"/>
    <w:rsid w:val="00997FF3"/>
    <w:rsid w:val="009A207C"/>
    <w:rsid w:val="009A44C1"/>
    <w:rsid w:val="009A4C11"/>
    <w:rsid w:val="009A716B"/>
    <w:rsid w:val="009A7A60"/>
    <w:rsid w:val="009A7ACD"/>
    <w:rsid w:val="009B140B"/>
    <w:rsid w:val="009B4FFA"/>
    <w:rsid w:val="009B59D8"/>
    <w:rsid w:val="009C0917"/>
    <w:rsid w:val="009C21E9"/>
    <w:rsid w:val="009C410E"/>
    <w:rsid w:val="009C64A4"/>
    <w:rsid w:val="009C7918"/>
    <w:rsid w:val="009D01D7"/>
    <w:rsid w:val="009D2D01"/>
    <w:rsid w:val="009D35EF"/>
    <w:rsid w:val="009E0553"/>
    <w:rsid w:val="009E0755"/>
    <w:rsid w:val="009E1F18"/>
    <w:rsid w:val="009E3700"/>
    <w:rsid w:val="009E37A6"/>
    <w:rsid w:val="009E5EF1"/>
    <w:rsid w:val="009E7C33"/>
    <w:rsid w:val="00A0066F"/>
    <w:rsid w:val="00A07487"/>
    <w:rsid w:val="00A07E13"/>
    <w:rsid w:val="00A1130E"/>
    <w:rsid w:val="00A2087E"/>
    <w:rsid w:val="00A23281"/>
    <w:rsid w:val="00A239AB"/>
    <w:rsid w:val="00A254B8"/>
    <w:rsid w:val="00A25D14"/>
    <w:rsid w:val="00A3366C"/>
    <w:rsid w:val="00A372C1"/>
    <w:rsid w:val="00A402E3"/>
    <w:rsid w:val="00A41F54"/>
    <w:rsid w:val="00A4694B"/>
    <w:rsid w:val="00A46981"/>
    <w:rsid w:val="00A46B12"/>
    <w:rsid w:val="00A50E2E"/>
    <w:rsid w:val="00A517AE"/>
    <w:rsid w:val="00A51992"/>
    <w:rsid w:val="00A5334B"/>
    <w:rsid w:val="00A53876"/>
    <w:rsid w:val="00A55216"/>
    <w:rsid w:val="00A557BC"/>
    <w:rsid w:val="00A57B28"/>
    <w:rsid w:val="00A62C7F"/>
    <w:rsid w:val="00A63027"/>
    <w:rsid w:val="00A63A40"/>
    <w:rsid w:val="00A642AA"/>
    <w:rsid w:val="00A66A84"/>
    <w:rsid w:val="00A66F4E"/>
    <w:rsid w:val="00A67021"/>
    <w:rsid w:val="00A67676"/>
    <w:rsid w:val="00A67FBD"/>
    <w:rsid w:val="00A7045D"/>
    <w:rsid w:val="00A71638"/>
    <w:rsid w:val="00A7432E"/>
    <w:rsid w:val="00A750DA"/>
    <w:rsid w:val="00A75F11"/>
    <w:rsid w:val="00A77A73"/>
    <w:rsid w:val="00A821E2"/>
    <w:rsid w:val="00A8279B"/>
    <w:rsid w:val="00A828CA"/>
    <w:rsid w:val="00A84B02"/>
    <w:rsid w:val="00A90EC6"/>
    <w:rsid w:val="00A914FA"/>
    <w:rsid w:val="00A940AF"/>
    <w:rsid w:val="00A94C3F"/>
    <w:rsid w:val="00A94D3D"/>
    <w:rsid w:val="00A94D9F"/>
    <w:rsid w:val="00A95FFF"/>
    <w:rsid w:val="00AA0416"/>
    <w:rsid w:val="00AA3FAD"/>
    <w:rsid w:val="00AA4B5A"/>
    <w:rsid w:val="00AA57D9"/>
    <w:rsid w:val="00AA7268"/>
    <w:rsid w:val="00AB01E5"/>
    <w:rsid w:val="00AB1CC7"/>
    <w:rsid w:val="00AB2053"/>
    <w:rsid w:val="00AB2123"/>
    <w:rsid w:val="00AB4824"/>
    <w:rsid w:val="00AB694D"/>
    <w:rsid w:val="00AB7EA1"/>
    <w:rsid w:val="00AC1D7E"/>
    <w:rsid w:val="00AC3F41"/>
    <w:rsid w:val="00AC7285"/>
    <w:rsid w:val="00AD069D"/>
    <w:rsid w:val="00AD0AB9"/>
    <w:rsid w:val="00AD3817"/>
    <w:rsid w:val="00AD484F"/>
    <w:rsid w:val="00AD522B"/>
    <w:rsid w:val="00AE03DB"/>
    <w:rsid w:val="00AE14C6"/>
    <w:rsid w:val="00AE27F7"/>
    <w:rsid w:val="00AE2F7D"/>
    <w:rsid w:val="00AE3848"/>
    <w:rsid w:val="00AE3977"/>
    <w:rsid w:val="00AE5C12"/>
    <w:rsid w:val="00AE5F7E"/>
    <w:rsid w:val="00AE6422"/>
    <w:rsid w:val="00AF06D9"/>
    <w:rsid w:val="00AF1F63"/>
    <w:rsid w:val="00AF430E"/>
    <w:rsid w:val="00AF4436"/>
    <w:rsid w:val="00AF5ADA"/>
    <w:rsid w:val="00AF5C75"/>
    <w:rsid w:val="00AF6018"/>
    <w:rsid w:val="00B002DE"/>
    <w:rsid w:val="00B06616"/>
    <w:rsid w:val="00B06AB9"/>
    <w:rsid w:val="00B1682F"/>
    <w:rsid w:val="00B2072A"/>
    <w:rsid w:val="00B20A03"/>
    <w:rsid w:val="00B20B27"/>
    <w:rsid w:val="00B217A4"/>
    <w:rsid w:val="00B24081"/>
    <w:rsid w:val="00B25379"/>
    <w:rsid w:val="00B27CF8"/>
    <w:rsid w:val="00B30712"/>
    <w:rsid w:val="00B326AC"/>
    <w:rsid w:val="00B35396"/>
    <w:rsid w:val="00B37147"/>
    <w:rsid w:val="00B40741"/>
    <w:rsid w:val="00B431F2"/>
    <w:rsid w:val="00B46785"/>
    <w:rsid w:val="00B47F28"/>
    <w:rsid w:val="00B5088E"/>
    <w:rsid w:val="00B53C60"/>
    <w:rsid w:val="00B54132"/>
    <w:rsid w:val="00B57362"/>
    <w:rsid w:val="00B6105D"/>
    <w:rsid w:val="00B61D89"/>
    <w:rsid w:val="00B6260D"/>
    <w:rsid w:val="00B7253D"/>
    <w:rsid w:val="00B74211"/>
    <w:rsid w:val="00B75638"/>
    <w:rsid w:val="00B75791"/>
    <w:rsid w:val="00B7624A"/>
    <w:rsid w:val="00B76DB1"/>
    <w:rsid w:val="00B77295"/>
    <w:rsid w:val="00B81283"/>
    <w:rsid w:val="00B82790"/>
    <w:rsid w:val="00B83268"/>
    <w:rsid w:val="00B83F2E"/>
    <w:rsid w:val="00B939E7"/>
    <w:rsid w:val="00B971FB"/>
    <w:rsid w:val="00B97896"/>
    <w:rsid w:val="00B97AC0"/>
    <w:rsid w:val="00BA3853"/>
    <w:rsid w:val="00BA4A72"/>
    <w:rsid w:val="00BA591B"/>
    <w:rsid w:val="00BA6961"/>
    <w:rsid w:val="00BA727C"/>
    <w:rsid w:val="00BA7E05"/>
    <w:rsid w:val="00BB22DD"/>
    <w:rsid w:val="00BB2EB4"/>
    <w:rsid w:val="00BB2F14"/>
    <w:rsid w:val="00BB41BC"/>
    <w:rsid w:val="00BB73D1"/>
    <w:rsid w:val="00BC4A73"/>
    <w:rsid w:val="00BC731D"/>
    <w:rsid w:val="00BC7BA4"/>
    <w:rsid w:val="00BD2C9B"/>
    <w:rsid w:val="00BD3A9F"/>
    <w:rsid w:val="00BD5361"/>
    <w:rsid w:val="00BD54B1"/>
    <w:rsid w:val="00BD56A9"/>
    <w:rsid w:val="00BD6012"/>
    <w:rsid w:val="00BD692E"/>
    <w:rsid w:val="00BE0CCB"/>
    <w:rsid w:val="00BE30F4"/>
    <w:rsid w:val="00BE6076"/>
    <w:rsid w:val="00BE65B0"/>
    <w:rsid w:val="00BE6E42"/>
    <w:rsid w:val="00BE7107"/>
    <w:rsid w:val="00BF0FEF"/>
    <w:rsid w:val="00BF167B"/>
    <w:rsid w:val="00BF30E5"/>
    <w:rsid w:val="00BF418C"/>
    <w:rsid w:val="00BF46D3"/>
    <w:rsid w:val="00BF4A7E"/>
    <w:rsid w:val="00BF4A93"/>
    <w:rsid w:val="00C0541B"/>
    <w:rsid w:val="00C109FC"/>
    <w:rsid w:val="00C12C24"/>
    <w:rsid w:val="00C156A5"/>
    <w:rsid w:val="00C157CA"/>
    <w:rsid w:val="00C15E39"/>
    <w:rsid w:val="00C20E10"/>
    <w:rsid w:val="00C21585"/>
    <w:rsid w:val="00C24787"/>
    <w:rsid w:val="00C24BC0"/>
    <w:rsid w:val="00C25E7B"/>
    <w:rsid w:val="00C27F4B"/>
    <w:rsid w:val="00C301B5"/>
    <w:rsid w:val="00C30496"/>
    <w:rsid w:val="00C33FEB"/>
    <w:rsid w:val="00C345CC"/>
    <w:rsid w:val="00C40D78"/>
    <w:rsid w:val="00C40E39"/>
    <w:rsid w:val="00C4525C"/>
    <w:rsid w:val="00C468E0"/>
    <w:rsid w:val="00C477D2"/>
    <w:rsid w:val="00C505D6"/>
    <w:rsid w:val="00C50E2F"/>
    <w:rsid w:val="00C51418"/>
    <w:rsid w:val="00C53DB3"/>
    <w:rsid w:val="00C551E3"/>
    <w:rsid w:val="00C55D54"/>
    <w:rsid w:val="00C579EF"/>
    <w:rsid w:val="00C603A0"/>
    <w:rsid w:val="00C63720"/>
    <w:rsid w:val="00C63E32"/>
    <w:rsid w:val="00C6486A"/>
    <w:rsid w:val="00C721CA"/>
    <w:rsid w:val="00C747CC"/>
    <w:rsid w:val="00C773B0"/>
    <w:rsid w:val="00C80544"/>
    <w:rsid w:val="00C8092E"/>
    <w:rsid w:val="00C84A50"/>
    <w:rsid w:val="00C84BB1"/>
    <w:rsid w:val="00C864DA"/>
    <w:rsid w:val="00C92C20"/>
    <w:rsid w:val="00C95AF4"/>
    <w:rsid w:val="00C95C76"/>
    <w:rsid w:val="00C97239"/>
    <w:rsid w:val="00CA0F42"/>
    <w:rsid w:val="00CA2EB8"/>
    <w:rsid w:val="00CA3787"/>
    <w:rsid w:val="00CA37B8"/>
    <w:rsid w:val="00CA3EDD"/>
    <w:rsid w:val="00CA4D08"/>
    <w:rsid w:val="00CA66A1"/>
    <w:rsid w:val="00CA7E05"/>
    <w:rsid w:val="00CB0997"/>
    <w:rsid w:val="00CB1346"/>
    <w:rsid w:val="00CB2045"/>
    <w:rsid w:val="00CB3D0B"/>
    <w:rsid w:val="00CB4473"/>
    <w:rsid w:val="00CB645F"/>
    <w:rsid w:val="00CC13E6"/>
    <w:rsid w:val="00CC1992"/>
    <w:rsid w:val="00CC25F3"/>
    <w:rsid w:val="00CC4000"/>
    <w:rsid w:val="00CC445F"/>
    <w:rsid w:val="00CD0874"/>
    <w:rsid w:val="00CD32C6"/>
    <w:rsid w:val="00CE22AD"/>
    <w:rsid w:val="00CE27CA"/>
    <w:rsid w:val="00CE3BF5"/>
    <w:rsid w:val="00CE3F7A"/>
    <w:rsid w:val="00CE74F6"/>
    <w:rsid w:val="00CF1ABA"/>
    <w:rsid w:val="00CF21E7"/>
    <w:rsid w:val="00CF47A3"/>
    <w:rsid w:val="00CF4EF6"/>
    <w:rsid w:val="00D0111A"/>
    <w:rsid w:val="00D053BE"/>
    <w:rsid w:val="00D107BE"/>
    <w:rsid w:val="00D123BE"/>
    <w:rsid w:val="00D12448"/>
    <w:rsid w:val="00D127B8"/>
    <w:rsid w:val="00D130FF"/>
    <w:rsid w:val="00D13669"/>
    <w:rsid w:val="00D171D7"/>
    <w:rsid w:val="00D23E36"/>
    <w:rsid w:val="00D24645"/>
    <w:rsid w:val="00D3390C"/>
    <w:rsid w:val="00D33E85"/>
    <w:rsid w:val="00D36518"/>
    <w:rsid w:val="00D375E7"/>
    <w:rsid w:val="00D37EEA"/>
    <w:rsid w:val="00D4155E"/>
    <w:rsid w:val="00D4298E"/>
    <w:rsid w:val="00D4472C"/>
    <w:rsid w:val="00D47551"/>
    <w:rsid w:val="00D47F2F"/>
    <w:rsid w:val="00D528BF"/>
    <w:rsid w:val="00D52AB3"/>
    <w:rsid w:val="00D5355A"/>
    <w:rsid w:val="00D55D8A"/>
    <w:rsid w:val="00D56B9F"/>
    <w:rsid w:val="00D57073"/>
    <w:rsid w:val="00D57486"/>
    <w:rsid w:val="00D60F66"/>
    <w:rsid w:val="00D61206"/>
    <w:rsid w:val="00D657CD"/>
    <w:rsid w:val="00D65E48"/>
    <w:rsid w:val="00D67824"/>
    <w:rsid w:val="00D67CE1"/>
    <w:rsid w:val="00D70015"/>
    <w:rsid w:val="00D72A3E"/>
    <w:rsid w:val="00D744EF"/>
    <w:rsid w:val="00D752BD"/>
    <w:rsid w:val="00D7614A"/>
    <w:rsid w:val="00D80B15"/>
    <w:rsid w:val="00D81D83"/>
    <w:rsid w:val="00D833E1"/>
    <w:rsid w:val="00D83C50"/>
    <w:rsid w:val="00D865C2"/>
    <w:rsid w:val="00D87EF6"/>
    <w:rsid w:val="00D9094A"/>
    <w:rsid w:val="00D92EC8"/>
    <w:rsid w:val="00D97BF0"/>
    <w:rsid w:val="00DA1C0E"/>
    <w:rsid w:val="00DA5E81"/>
    <w:rsid w:val="00DA61A9"/>
    <w:rsid w:val="00DB00C4"/>
    <w:rsid w:val="00DB2AE0"/>
    <w:rsid w:val="00DB5017"/>
    <w:rsid w:val="00DB707A"/>
    <w:rsid w:val="00DC0E93"/>
    <w:rsid w:val="00DC13B1"/>
    <w:rsid w:val="00DC141D"/>
    <w:rsid w:val="00DC2F0D"/>
    <w:rsid w:val="00DC3249"/>
    <w:rsid w:val="00DC3443"/>
    <w:rsid w:val="00DC4BA5"/>
    <w:rsid w:val="00DC621C"/>
    <w:rsid w:val="00DD1CEB"/>
    <w:rsid w:val="00DD3BB1"/>
    <w:rsid w:val="00DD4B3E"/>
    <w:rsid w:val="00DD51E2"/>
    <w:rsid w:val="00DE04AD"/>
    <w:rsid w:val="00DE5C68"/>
    <w:rsid w:val="00DE6D6A"/>
    <w:rsid w:val="00DE6DB5"/>
    <w:rsid w:val="00DE71F7"/>
    <w:rsid w:val="00DE74FA"/>
    <w:rsid w:val="00DF1121"/>
    <w:rsid w:val="00DF2202"/>
    <w:rsid w:val="00DF244D"/>
    <w:rsid w:val="00DF292A"/>
    <w:rsid w:val="00DF4893"/>
    <w:rsid w:val="00DF6C54"/>
    <w:rsid w:val="00DF7026"/>
    <w:rsid w:val="00DF7FFA"/>
    <w:rsid w:val="00E003D5"/>
    <w:rsid w:val="00E008AC"/>
    <w:rsid w:val="00E020FD"/>
    <w:rsid w:val="00E03B37"/>
    <w:rsid w:val="00E0400C"/>
    <w:rsid w:val="00E04166"/>
    <w:rsid w:val="00E04DF9"/>
    <w:rsid w:val="00E07C43"/>
    <w:rsid w:val="00E07DDD"/>
    <w:rsid w:val="00E127BB"/>
    <w:rsid w:val="00E2171C"/>
    <w:rsid w:val="00E22F45"/>
    <w:rsid w:val="00E26579"/>
    <w:rsid w:val="00E267C6"/>
    <w:rsid w:val="00E300E1"/>
    <w:rsid w:val="00E333D0"/>
    <w:rsid w:val="00E361B2"/>
    <w:rsid w:val="00E4170A"/>
    <w:rsid w:val="00E419DF"/>
    <w:rsid w:val="00E43431"/>
    <w:rsid w:val="00E4651F"/>
    <w:rsid w:val="00E4795F"/>
    <w:rsid w:val="00E47B7F"/>
    <w:rsid w:val="00E52357"/>
    <w:rsid w:val="00E539CF"/>
    <w:rsid w:val="00E55B6E"/>
    <w:rsid w:val="00E57D9C"/>
    <w:rsid w:val="00E63D11"/>
    <w:rsid w:val="00E65F8B"/>
    <w:rsid w:val="00E70EB9"/>
    <w:rsid w:val="00E7271D"/>
    <w:rsid w:val="00E72C48"/>
    <w:rsid w:val="00E73179"/>
    <w:rsid w:val="00E7354A"/>
    <w:rsid w:val="00E7359A"/>
    <w:rsid w:val="00E74B11"/>
    <w:rsid w:val="00E7597B"/>
    <w:rsid w:val="00E75B68"/>
    <w:rsid w:val="00E76BBC"/>
    <w:rsid w:val="00E77159"/>
    <w:rsid w:val="00E8343F"/>
    <w:rsid w:val="00E8369F"/>
    <w:rsid w:val="00E8460D"/>
    <w:rsid w:val="00E84EC0"/>
    <w:rsid w:val="00E86DF6"/>
    <w:rsid w:val="00E915DF"/>
    <w:rsid w:val="00E922EA"/>
    <w:rsid w:val="00E92B4C"/>
    <w:rsid w:val="00E92F4C"/>
    <w:rsid w:val="00E95765"/>
    <w:rsid w:val="00EA57F6"/>
    <w:rsid w:val="00EB0007"/>
    <w:rsid w:val="00EB07A2"/>
    <w:rsid w:val="00EB1E41"/>
    <w:rsid w:val="00EB2605"/>
    <w:rsid w:val="00EB33BF"/>
    <w:rsid w:val="00EB5189"/>
    <w:rsid w:val="00EB6BA9"/>
    <w:rsid w:val="00EB7A48"/>
    <w:rsid w:val="00EB7DB2"/>
    <w:rsid w:val="00EC151B"/>
    <w:rsid w:val="00EC3F83"/>
    <w:rsid w:val="00EC4E51"/>
    <w:rsid w:val="00EC623C"/>
    <w:rsid w:val="00EC6896"/>
    <w:rsid w:val="00ED1EAD"/>
    <w:rsid w:val="00ED24A7"/>
    <w:rsid w:val="00ED28D4"/>
    <w:rsid w:val="00ED408B"/>
    <w:rsid w:val="00ED65E2"/>
    <w:rsid w:val="00ED78FB"/>
    <w:rsid w:val="00EE19C1"/>
    <w:rsid w:val="00EE338D"/>
    <w:rsid w:val="00EE3BBF"/>
    <w:rsid w:val="00EE3E41"/>
    <w:rsid w:val="00EE4A7A"/>
    <w:rsid w:val="00EE65B9"/>
    <w:rsid w:val="00EE6B69"/>
    <w:rsid w:val="00EF19F7"/>
    <w:rsid w:val="00EF2876"/>
    <w:rsid w:val="00EF289A"/>
    <w:rsid w:val="00F0372F"/>
    <w:rsid w:val="00F04651"/>
    <w:rsid w:val="00F05165"/>
    <w:rsid w:val="00F05341"/>
    <w:rsid w:val="00F06187"/>
    <w:rsid w:val="00F066FB"/>
    <w:rsid w:val="00F10C25"/>
    <w:rsid w:val="00F12475"/>
    <w:rsid w:val="00F17A7D"/>
    <w:rsid w:val="00F2284B"/>
    <w:rsid w:val="00F23F79"/>
    <w:rsid w:val="00F25372"/>
    <w:rsid w:val="00F25534"/>
    <w:rsid w:val="00F3009D"/>
    <w:rsid w:val="00F331C2"/>
    <w:rsid w:val="00F33BD5"/>
    <w:rsid w:val="00F33EAA"/>
    <w:rsid w:val="00F40C20"/>
    <w:rsid w:val="00F4155D"/>
    <w:rsid w:val="00F430AA"/>
    <w:rsid w:val="00F45250"/>
    <w:rsid w:val="00F45C3B"/>
    <w:rsid w:val="00F46099"/>
    <w:rsid w:val="00F527CB"/>
    <w:rsid w:val="00F54BC1"/>
    <w:rsid w:val="00F5750B"/>
    <w:rsid w:val="00F57530"/>
    <w:rsid w:val="00F57B1A"/>
    <w:rsid w:val="00F62E0D"/>
    <w:rsid w:val="00F636CC"/>
    <w:rsid w:val="00F6704D"/>
    <w:rsid w:val="00F671BF"/>
    <w:rsid w:val="00F67B7E"/>
    <w:rsid w:val="00F701D1"/>
    <w:rsid w:val="00F71132"/>
    <w:rsid w:val="00F71518"/>
    <w:rsid w:val="00F72230"/>
    <w:rsid w:val="00F729F3"/>
    <w:rsid w:val="00F74BC3"/>
    <w:rsid w:val="00F76C8E"/>
    <w:rsid w:val="00F80EF9"/>
    <w:rsid w:val="00F81A2A"/>
    <w:rsid w:val="00F81C74"/>
    <w:rsid w:val="00F8307E"/>
    <w:rsid w:val="00F840B7"/>
    <w:rsid w:val="00F9053A"/>
    <w:rsid w:val="00F9276B"/>
    <w:rsid w:val="00F92BD8"/>
    <w:rsid w:val="00F9525F"/>
    <w:rsid w:val="00F96619"/>
    <w:rsid w:val="00F96ECB"/>
    <w:rsid w:val="00F973CF"/>
    <w:rsid w:val="00FA3D01"/>
    <w:rsid w:val="00FA691E"/>
    <w:rsid w:val="00FA69F9"/>
    <w:rsid w:val="00FB0CEE"/>
    <w:rsid w:val="00FB2062"/>
    <w:rsid w:val="00FC079D"/>
    <w:rsid w:val="00FC22F0"/>
    <w:rsid w:val="00FC293B"/>
    <w:rsid w:val="00FC2B0C"/>
    <w:rsid w:val="00FC2B36"/>
    <w:rsid w:val="00FC4817"/>
    <w:rsid w:val="00FC4999"/>
    <w:rsid w:val="00FD07FB"/>
    <w:rsid w:val="00FD0C4C"/>
    <w:rsid w:val="00FD152D"/>
    <w:rsid w:val="00FD1B03"/>
    <w:rsid w:val="00FD38A7"/>
    <w:rsid w:val="00FD42DA"/>
    <w:rsid w:val="00FD4885"/>
    <w:rsid w:val="00FD626D"/>
    <w:rsid w:val="00FE2176"/>
    <w:rsid w:val="00FE2EC9"/>
    <w:rsid w:val="00FE54AC"/>
    <w:rsid w:val="00FE5B23"/>
    <w:rsid w:val="00FE6850"/>
    <w:rsid w:val="00FF02EB"/>
    <w:rsid w:val="00FF438A"/>
    <w:rsid w:val="00FF4EAB"/>
    <w:rsid w:val="00FF4F89"/>
    <w:rsid w:val="00FF5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73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42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42730"/>
    <w:rPr>
      <w:rFonts w:cs="Times New Roman"/>
    </w:rPr>
  </w:style>
  <w:style w:type="paragraph" w:customStyle="1" w:styleId="ConsPlusNormal">
    <w:name w:val="ConsPlusNormal"/>
    <w:uiPriority w:val="99"/>
    <w:rsid w:val="00E55B6E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E71C684DEE159D7B6F6C540E716EA313092F7E95A11CCB2746ADAB81867CC7FB5F822AEE403D77U6c5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ED6451523A8A1CFFD16079405549FA13EBA19044F66A5F5C934A35F690B2D8245D4F9B491159F35y3Z0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ED6451523A8A1CFFD16079405549FA13EBC14034B6EA5F5C934A35F690B2D8245D4F9B491159F32y3Z0L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EED6451523A8A1CFFD16079405549FA13EBA18014767A5F5C934A35F690B2D8245D4F9B491y1Z1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ED6451523A8A1CFFD16079405549FA13EBA19044F66A5F5C934A35F690B2D8245D4F9B491159F34y3Z8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214</TotalTime>
  <Pages>5</Pages>
  <Words>1411</Words>
  <Characters>8045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Batseva_LA</dc:creator>
  <cp:keywords/>
  <dc:description/>
  <cp:lastModifiedBy>Sinitsyn_MA</cp:lastModifiedBy>
  <cp:revision>12</cp:revision>
  <cp:lastPrinted>2014-01-27T11:11:00Z</cp:lastPrinted>
  <dcterms:created xsi:type="dcterms:W3CDTF">2014-01-15T09:43:00Z</dcterms:created>
  <dcterms:modified xsi:type="dcterms:W3CDTF">2014-04-21T13:29:00Z</dcterms:modified>
</cp:coreProperties>
</file>